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3BA" w:rsidRPr="00CE799F" w:rsidRDefault="003123B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CE799F">
        <w:rPr>
          <w:rFonts w:ascii="Times New Roman" w:hAnsi="Times New Roman" w:cs="Times New Roman"/>
          <w:b w:val="0"/>
          <w:bCs w:val="0"/>
          <w:color w:val="auto"/>
        </w:rPr>
        <w:t>Сообщение</w:t>
      </w:r>
    </w:p>
    <w:p w:rsidR="003123BA" w:rsidRPr="00CE799F" w:rsidRDefault="003123B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</w:rPr>
      </w:pPr>
      <w:r w:rsidRPr="00CE799F">
        <w:rPr>
          <w:rFonts w:ascii="Times New Roman" w:hAnsi="Times New Roman" w:cs="Times New Roman"/>
          <w:b w:val="0"/>
          <w:bCs w:val="0"/>
          <w:color w:val="auto"/>
        </w:rPr>
        <w:t>о проведении общего собрания участников долевой собственности</w:t>
      </w:r>
    </w:p>
    <w:p w:rsidR="003123BA" w:rsidRPr="00CE799F" w:rsidRDefault="003123BA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СХПК «Низовка»</w:t>
      </w:r>
    </w:p>
    <w:p w:rsidR="003123BA" w:rsidRPr="00CE799F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3123BA" w:rsidRPr="00CE799F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Уважаемые участники общей долевой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 СХПК «Низовка», </w:t>
      </w:r>
      <w:r w:rsidRPr="00CE799F">
        <w:rPr>
          <w:rFonts w:ascii="Times New Roman" w:hAnsi="Times New Roman" w:cs="Times New Roman"/>
          <w:sz w:val="28"/>
          <w:szCs w:val="28"/>
        </w:rPr>
        <w:t xml:space="preserve">земельного участка, </w:t>
      </w:r>
      <w:r>
        <w:rPr>
          <w:rFonts w:ascii="Times New Roman" w:hAnsi="Times New Roman" w:cs="Times New Roman"/>
          <w:sz w:val="28"/>
          <w:szCs w:val="28"/>
        </w:rPr>
        <w:t xml:space="preserve">с кадастровым номером 13:01:0218001:63, </w:t>
      </w:r>
      <w:r w:rsidRPr="00CE799F">
        <w:rPr>
          <w:rFonts w:ascii="Times New Roman" w:hAnsi="Times New Roman" w:cs="Times New Roman"/>
          <w:sz w:val="28"/>
          <w:szCs w:val="28"/>
        </w:rPr>
        <w:t>расположенным по адресу: Республика Мордовия</w:t>
      </w:r>
      <w:r>
        <w:rPr>
          <w:rFonts w:ascii="Times New Roman" w:hAnsi="Times New Roman" w:cs="Times New Roman"/>
          <w:sz w:val="28"/>
          <w:szCs w:val="28"/>
        </w:rPr>
        <w:t>, Ардатовский район, с. Низовка.</w:t>
      </w:r>
    </w:p>
    <w:p w:rsidR="003123BA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Низовского</w:t>
      </w:r>
      <w:r w:rsidRPr="00CE799F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 w:cs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 w:cs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 w:cs="Times New Roman"/>
          <w:sz w:val="28"/>
          <w:szCs w:val="28"/>
        </w:rPr>
        <w:t xml:space="preserve"> общей долевой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 СХПК « Низовка</w:t>
      </w:r>
      <w:r w:rsidRPr="00CE799F">
        <w:rPr>
          <w:rFonts w:ascii="Times New Roman" w:hAnsi="Times New Roman" w:cs="Times New Roman"/>
          <w:sz w:val="28"/>
          <w:szCs w:val="28"/>
        </w:rPr>
        <w:t>»</w:t>
      </w:r>
    </w:p>
    <w:p w:rsidR="003123BA" w:rsidRPr="00CE799F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3123BA" w:rsidRDefault="003123BA" w:rsidP="00250A56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E799F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Pr="00250A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марта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2019г. в 10 час.</w:t>
      </w:r>
      <w:r w:rsidRPr="00F86AB0">
        <w:rPr>
          <w:rFonts w:ascii="Times New Roman" w:hAnsi="Times New Roman" w:cs="Times New Roman"/>
          <w:b/>
          <w:bCs/>
          <w:sz w:val="28"/>
          <w:szCs w:val="28"/>
          <w:u w:val="single"/>
        </w:rPr>
        <w:t>00 мин.</w:t>
      </w:r>
    </w:p>
    <w:p w:rsidR="003123BA" w:rsidRPr="00F86AB0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123BA" w:rsidRPr="00F86AB0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CE799F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 w:cs="Times New Roman"/>
          <w:sz w:val="28"/>
          <w:szCs w:val="28"/>
        </w:rPr>
        <w:t> </w:t>
      </w:r>
      <w:r w:rsidRPr="00F86AB0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</w:t>
      </w:r>
      <w:r>
        <w:rPr>
          <w:rFonts w:ascii="Times New Roman" w:hAnsi="Times New Roman" w:cs="Times New Roman"/>
          <w:b/>
          <w:bCs/>
          <w:sz w:val="28"/>
          <w:szCs w:val="28"/>
        </w:rPr>
        <w:t>Мордовия, Ардатовский район, с.</w:t>
      </w:r>
      <w:r w:rsidRPr="00F86AB0">
        <w:rPr>
          <w:rFonts w:ascii="Times New Roman" w:hAnsi="Times New Roman" w:cs="Times New Roman"/>
          <w:b/>
          <w:bCs/>
          <w:sz w:val="28"/>
          <w:szCs w:val="28"/>
        </w:rPr>
        <w:t>Низо</w:t>
      </w:r>
      <w:r>
        <w:rPr>
          <w:rFonts w:ascii="Times New Roman" w:hAnsi="Times New Roman" w:cs="Times New Roman"/>
          <w:b/>
          <w:bCs/>
          <w:sz w:val="28"/>
          <w:szCs w:val="28"/>
        </w:rPr>
        <w:t>вка, улица Школьная, дом 15 (</w:t>
      </w:r>
      <w:r w:rsidRPr="00F86AB0">
        <w:rPr>
          <w:rFonts w:ascii="Times New Roman" w:hAnsi="Times New Roman" w:cs="Times New Roman"/>
          <w:b/>
          <w:bCs/>
          <w:sz w:val="28"/>
          <w:szCs w:val="28"/>
        </w:rPr>
        <w:t>Дом культуры)</w:t>
      </w:r>
    </w:p>
    <w:p w:rsidR="003123BA" w:rsidRPr="00CE799F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CE799F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3123BA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собрания;</w:t>
      </w:r>
    </w:p>
    <w:p w:rsidR="003123BA" w:rsidRPr="00CE799F" w:rsidRDefault="003123B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 прекращении полномочий</w:t>
      </w:r>
    </w:p>
    <w:p w:rsidR="003123BA" w:rsidRPr="00006619" w:rsidRDefault="003123BA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06619">
        <w:rPr>
          <w:rFonts w:ascii="Times New Roman" w:hAnsi="Times New Roman" w:cs="Times New Roman"/>
          <w:sz w:val="28"/>
          <w:szCs w:val="28"/>
        </w:rPr>
        <w:t>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123BA" w:rsidRPr="00CE799F" w:rsidRDefault="003123BA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437"/>
      <w:r>
        <w:rPr>
          <w:rFonts w:ascii="Times New Roman" w:hAnsi="Times New Roman" w:cs="Times New Roman"/>
          <w:sz w:val="28"/>
          <w:szCs w:val="28"/>
        </w:rPr>
        <w:t>4</w:t>
      </w:r>
      <w:r w:rsidRPr="00006619">
        <w:rPr>
          <w:rFonts w:ascii="Times New Roman" w:hAnsi="Times New Roman" w:cs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3123BA" w:rsidRPr="00006619" w:rsidRDefault="003123BA" w:rsidP="00F86A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</w:t>
      </w:r>
      <w:r>
        <w:rPr>
          <w:rFonts w:ascii="Times New Roman" w:hAnsi="Times New Roman" w:cs="Times New Roman"/>
          <w:sz w:val="28"/>
          <w:szCs w:val="28"/>
        </w:rPr>
        <w:t>тверждающие полномочия этих лиц.</w:t>
      </w:r>
      <w:bookmarkEnd w:id="0"/>
    </w:p>
    <w:sectPr w:rsidR="003123BA" w:rsidRPr="00006619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0072AB"/>
    <w:rsid w:val="001B0D35"/>
    <w:rsid w:val="00250A56"/>
    <w:rsid w:val="003123BA"/>
    <w:rsid w:val="003F209E"/>
    <w:rsid w:val="005836E8"/>
    <w:rsid w:val="005852EB"/>
    <w:rsid w:val="005859B7"/>
    <w:rsid w:val="006079F3"/>
    <w:rsid w:val="00645840"/>
    <w:rsid w:val="006932B8"/>
    <w:rsid w:val="007675E7"/>
    <w:rsid w:val="00874B75"/>
    <w:rsid w:val="008D4979"/>
    <w:rsid w:val="0092456C"/>
    <w:rsid w:val="00931954"/>
    <w:rsid w:val="00974021"/>
    <w:rsid w:val="00AB768B"/>
    <w:rsid w:val="00B81F25"/>
    <w:rsid w:val="00B84C4A"/>
    <w:rsid w:val="00BB75D8"/>
    <w:rsid w:val="00C556F6"/>
    <w:rsid w:val="00CA4D3E"/>
    <w:rsid w:val="00CB2E00"/>
    <w:rsid w:val="00CD4900"/>
    <w:rsid w:val="00CE799F"/>
    <w:rsid w:val="00D67796"/>
    <w:rsid w:val="00DD02C0"/>
    <w:rsid w:val="00E14F7D"/>
    <w:rsid w:val="00E624D0"/>
    <w:rsid w:val="00E865BC"/>
    <w:rsid w:val="00EE16F1"/>
    <w:rsid w:val="00F86AB0"/>
    <w:rsid w:val="00FD1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Cambria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331</Words>
  <Characters>1891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1</dc:creator>
  <cp:keywords/>
  <dc:description/>
  <cp:lastModifiedBy>1</cp:lastModifiedBy>
  <cp:revision>2</cp:revision>
  <cp:lastPrinted>2019-02-01T06:00:00Z</cp:lastPrinted>
  <dcterms:created xsi:type="dcterms:W3CDTF">2019-02-01T06:00:00Z</dcterms:created>
  <dcterms:modified xsi:type="dcterms:W3CDTF">2019-02-01T06:00:00Z</dcterms:modified>
</cp:coreProperties>
</file>