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592F" w:rsidRDefault="0052592F" w:rsidP="001F635C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Низовского сельского поселения </w:t>
      </w: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РМ </w:t>
      </w:r>
    </w:p>
    <w:p w:rsidR="0052592F" w:rsidRDefault="0052592F" w:rsidP="00C1049D">
      <w:pPr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шестого  созыва      </w:t>
      </w:r>
    </w:p>
    <w:p w:rsidR="0052592F" w:rsidRDefault="0052592F" w:rsidP="00C1049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с.Низовка</w:t>
      </w:r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52592F" w:rsidRDefault="0052592F" w:rsidP="00477E8A">
      <w:pPr>
        <w:jc w:val="center"/>
        <w:rPr>
          <w:sz w:val="28"/>
          <w:szCs w:val="28"/>
        </w:rPr>
      </w:pPr>
    </w:p>
    <w:p w:rsidR="0052592F" w:rsidRDefault="0052592F" w:rsidP="00477E8A">
      <w:pPr>
        <w:rPr>
          <w:sz w:val="28"/>
          <w:szCs w:val="28"/>
        </w:rPr>
      </w:pPr>
      <w:r>
        <w:rPr>
          <w:sz w:val="28"/>
          <w:szCs w:val="28"/>
        </w:rPr>
        <w:t xml:space="preserve">от                  2018 года                                                                           № </w:t>
      </w:r>
    </w:p>
    <w:p w:rsidR="0052592F" w:rsidRDefault="0052592F" w:rsidP="00477E8A">
      <w:pPr>
        <w:pStyle w:val="NormalWeb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Низовского сельского поселения Ардатовского муниципального района Республики Мордовия</w:t>
      </w:r>
    </w:p>
    <w:p w:rsidR="0052592F" w:rsidRDefault="0052592F" w:rsidP="00477E8A">
      <w:pPr>
        <w:pStyle w:val="NormalWeb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Низовского сельского поселения Ардатовского муниципального района Республики Мордовия, Совет депутатов Низовского  сельского поселения Ардатовского муниципального района решил: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Низовского сельского  поселения Ардатовского муниципального района Республики Мордовия (прилагается).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Низовского сельского поселения и разместить на официальном сайте администрации  Низовского сельского поселения</w:t>
      </w:r>
    </w:p>
    <w:p w:rsidR="0052592F" w:rsidRDefault="0052592F" w:rsidP="00477E8A">
      <w:pPr>
        <w:pStyle w:val="NormalWeb"/>
        <w:ind w:firstLine="851"/>
        <w:jc w:val="both"/>
      </w:pPr>
    </w:p>
    <w:p w:rsidR="0052592F" w:rsidRDefault="0052592F" w:rsidP="00477E8A">
      <w:pPr>
        <w:pStyle w:val="NormalWeb"/>
        <w:ind w:firstLine="851"/>
        <w:jc w:val="both"/>
      </w:pPr>
    </w:p>
    <w:p w:rsidR="0052592F" w:rsidRPr="002E74CA" w:rsidRDefault="0052592F" w:rsidP="00477E8A">
      <w:pPr>
        <w:rPr>
          <w:sz w:val="28"/>
          <w:szCs w:val="28"/>
        </w:rPr>
      </w:pPr>
      <w:r>
        <w:t> </w:t>
      </w:r>
      <w:r w:rsidRPr="002E74CA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Низовского</w:t>
      </w:r>
      <w:r w:rsidRPr="002E74CA">
        <w:rPr>
          <w:sz w:val="28"/>
          <w:szCs w:val="28"/>
        </w:rPr>
        <w:t xml:space="preserve"> </w:t>
      </w:r>
    </w:p>
    <w:p w:rsidR="0052592F" w:rsidRPr="002E74CA" w:rsidRDefault="0052592F" w:rsidP="002E74CA">
      <w:pPr>
        <w:rPr>
          <w:sz w:val="28"/>
          <w:szCs w:val="28"/>
        </w:rPr>
      </w:pPr>
      <w:r w:rsidRPr="002E74CA">
        <w:rPr>
          <w:sz w:val="28"/>
          <w:szCs w:val="28"/>
        </w:rPr>
        <w:t xml:space="preserve">сельского поселения:                           </w:t>
      </w:r>
      <w:r>
        <w:rPr>
          <w:sz w:val="28"/>
          <w:szCs w:val="28"/>
        </w:rPr>
        <w:t xml:space="preserve">                        Н.С.Учеватов</w:t>
      </w:r>
    </w:p>
    <w:p w:rsidR="0052592F" w:rsidRPr="002E74CA" w:rsidRDefault="0052592F" w:rsidP="002E74CA">
      <w:pPr>
        <w:rPr>
          <w:sz w:val="28"/>
          <w:szCs w:val="28"/>
        </w:rPr>
      </w:pPr>
    </w:p>
    <w:p w:rsidR="0052592F" w:rsidRDefault="0052592F" w:rsidP="002E74CA"/>
    <w:p w:rsidR="0052592F" w:rsidRDefault="0052592F" w:rsidP="002E74CA"/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Default="0052592F" w:rsidP="002E74CA">
      <w:pPr>
        <w:rPr>
          <w:sz w:val="28"/>
          <w:szCs w:val="28"/>
        </w:rPr>
      </w:pPr>
    </w:p>
    <w:p w:rsidR="0052592F" w:rsidRPr="002E74CA" w:rsidRDefault="0052592F" w:rsidP="002E74CA">
      <w:pPr>
        <w:rPr>
          <w:sz w:val="28"/>
          <w:szCs w:val="28"/>
        </w:rPr>
      </w:pPr>
    </w:p>
    <w:p w:rsidR="0052592F" w:rsidRPr="00477E8A" w:rsidRDefault="0052592F" w:rsidP="00477E8A">
      <w:pPr>
        <w:jc w:val="right"/>
        <w:rPr>
          <w:rStyle w:val="a"/>
          <w:b w:val="0"/>
          <w:bCs w:val="0"/>
          <w:color w:val="auto"/>
          <w:sz w:val="28"/>
          <w:szCs w:val="28"/>
        </w:rPr>
      </w:pPr>
      <w:r w:rsidRPr="00477E8A">
        <w:rPr>
          <w:rStyle w:val="a"/>
          <w:b w:val="0"/>
          <w:bCs w:val="0"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 w:val="0"/>
          <w:color w:val="auto"/>
          <w:sz w:val="28"/>
          <w:szCs w:val="28"/>
        </w:rPr>
        <w:br/>
        <w:t>Решением Совета депутатов</w:t>
      </w:r>
    </w:p>
    <w:p w:rsidR="0052592F" w:rsidRPr="00477E8A" w:rsidRDefault="0052592F" w:rsidP="00477E8A">
      <w:pPr>
        <w:ind w:firstLine="698"/>
        <w:jc w:val="right"/>
      </w:pPr>
      <w:r>
        <w:rPr>
          <w:rStyle w:val="a"/>
          <w:b w:val="0"/>
          <w:bCs w:val="0"/>
          <w:color w:val="auto"/>
          <w:sz w:val="28"/>
          <w:szCs w:val="28"/>
        </w:rPr>
        <w:t xml:space="preserve">Низовского </w:t>
      </w:r>
      <w:r w:rsidRPr="00477E8A">
        <w:rPr>
          <w:rStyle w:val="a"/>
          <w:b w:val="0"/>
          <w:bCs w:val="0"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 w:val="0"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 w:val="0"/>
          <w:color w:val="auto"/>
          <w:sz w:val="28"/>
          <w:szCs w:val="28"/>
        </w:rPr>
        <w:br/>
        <w:t xml:space="preserve">от </w:t>
      </w:r>
      <w:r>
        <w:rPr>
          <w:rStyle w:val="a"/>
          <w:b w:val="0"/>
          <w:bCs w:val="0"/>
          <w:color w:val="auto"/>
          <w:sz w:val="28"/>
          <w:szCs w:val="28"/>
        </w:rPr>
        <w:t>_______</w:t>
      </w:r>
      <w:r w:rsidRPr="00477E8A">
        <w:rPr>
          <w:rStyle w:val="a"/>
          <w:b w:val="0"/>
          <w:bCs w:val="0"/>
          <w:color w:val="auto"/>
          <w:sz w:val="28"/>
          <w:szCs w:val="28"/>
        </w:rPr>
        <w:t>2018 г</w:t>
      </w:r>
      <w:r>
        <w:rPr>
          <w:rStyle w:val="a"/>
          <w:b w:val="0"/>
          <w:bCs w:val="0"/>
          <w:color w:val="auto"/>
          <w:sz w:val="28"/>
          <w:szCs w:val="28"/>
        </w:rPr>
        <w:t>. №___</w:t>
      </w:r>
      <w:r w:rsidRPr="00477E8A">
        <w:rPr>
          <w:rStyle w:val="a"/>
          <w:b w:val="0"/>
          <w:bCs w:val="0"/>
          <w:color w:val="auto"/>
          <w:sz w:val="28"/>
          <w:szCs w:val="28"/>
        </w:rPr>
        <w:t xml:space="preserve"> </w:t>
      </w:r>
    </w:p>
    <w:p w:rsidR="0052592F" w:rsidRPr="00477E8A" w:rsidRDefault="0052592F" w:rsidP="00477E8A">
      <w:pPr>
        <w:jc w:val="both"/>
        <w:rPr>
          <w:sz w:val="28"/>
          <w:szCs w:val="28"/>
        </w:rPr>
      </w:pPr>
    </w:p>
    <w:p w:rsidR="0052592F" w:rsidRDefault="0052592F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52592F" w:rsidRPr="00C1049D" w:rsidRDefault="0052592F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Низовского сельского  поселения Ардатовского муниципального района Республики Мордовия</w:t>
      </w:r>
    </w:p>
    <w:p w:rsidR="0052592F" w:rsidRDefault="0052592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Низовского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Низовского сельского поселения Ардатовского муниципального района Республики Мордовия (далее – Низовское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Низовского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52592F" w:rsidRDefault="0052592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Низовского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Низовского сельского поселения.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Низовского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Низовского сельского поселения.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Низовского сельского поселения осуществляется в случаях и в порядке, установленном Правительством Российской Федерации.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Низовского сельского поселения и утверждается постановлением главы администрации Низовского сельского поселения с учетом требований, установленных Правительством Российской Федерации.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Низовского сельского поселения назначается  главой администрации из числа муниципальных служащих и работников администрации Низовского сельского поселения.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Низовского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52592F" w:rsidRDefault="0052592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Низовского сельского поселения.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52592F" w:rsidRDefault="0052592F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52592F" w:rsidRDefault="0052592F" w:rsidP="002E74C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52592F" w:rsidRDefault="0052592F" w:rsidP="002E74C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Низовского сельского поселения и утвержденным Постановлением главы администрации Низовского сельского поселения с учетом требований, установленных в части 11 статьи 99 Федерального закона № 44-ФЗ.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52592F" w:rsidRDefault="0052592F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52592F" w:rsidRDefault="0052592F" w:rsidP="00477E8A">
      <w:pPr>
        <w:rPr>
          <w:sz w:val="28"/>
          <w:szCs w:val="28"/>
        </w:rPr>
      </w:pPr>
    </w:p>
    <w:p w:rsidR="0052592F" w:rsidRDefault="0052592F" w:rsidP="00477E8A"/>
    <w:p w:rsidR="0052592F" w:rsidRDefault="0052592F" w:rsidP="00477E8A"/>
    <w:p w:rsidR="0052592F" w:rsidRDefault="0052592F"/>
    <w:sectPr w:rsidR="0052592F" w:rsidSect="002E74CA">
      <w:pgSz w:w="11906" w:h="16838"/>
      <w:pgMar w:top="719" w:right="566" w:bottom="3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17099F"/>
    <w:rsid w:val="001F635C"/>
    <w:rsid w:val="002E74CA"/>
    <w:rsid w:val="003016BB"/>
    <w:rsid w:val="00376C74"/>
    <w:rsid w:val="00477E8A"/>
    <w:rsid w:val="0052592F"/>
    <w:rsid w:val="005B1AB0"/>
    <w:rsid w:val="006743D2"/>
    <w:rsid w:val="009456E8"/>
    <w:rsid w:val="009E61E7"/>
    <w:rsid w:val="00B660E6"/>
    <w:rsid w:val="00BA2181"/>
    <w:rsid w:val="00C1049D"/>
    <w:rsid w:val="00D67412"/>
    <w:rsid w:val="00DC6231"/>
    <w:rsid w:val="00EA5DD4"/>
    <w:rsid w:val="00FF4D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bCs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6776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7</Pages>
  <Words>2046</Words>
  <Characters>11663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1pc</dc:creator>
  <cp:keywords/>
  <dc:description/>
  <cp:lastModifiedBy>1</cp:lastModifiedBy>
  <cp:revision>2</cp:revision>
  <cp:lastPrinted>2018-05-14T07:43:00Z</cp:lastPrinted>
  <dcterms:created xsi:type="dcterms:W3CDTF">2018-05-14T07:45:00Z</dcterms:created>
  <dcterms:modified xsi:type="dcterms:W3CDTF">2018-05-14T07:45:00Z</dcterms:modified>
</cp:coreProperties>
</file>