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1C4" w:rsidRDefault="000D11C4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Низовского сельского поселения </w:t>
      </w:r>
    </w:p>
    <w:p w:rsidR="000D11C4" w:rsidRDefault="000D11C4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0D11C4" w:rsidRDefault="000D11C4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</w:p>
    <w:p w:rsidR="000D11C4" w:rsidRDefault="000D11C4" w:rsidP="00073501">
      <w:pPr>
        <w:jc w:val="center"/>
        <w:rPr>
          <w:sz w:val="28"/>
          <w:szCs w:val="28"/>
        </w:rPr>
      </w:pPr>
      <w:r>
        <w:rPr>
          <w:sz w:val="28"/>
          <w:szCs w:val="28"/>
        </w:rPr>
        <w:t>с.Низовка</w:t>
      </w:r>
    </w:p>
    <w:p w:rsidR="000D11C4" w:rsidRDefault="000D11C4" w:rsidP="00915DA3">
      <w:pPr>
        <w:jc w:val="center"/>
        <w:rPr>
          <w:sz w:val="28"/>
          <w:szCs w:val="28"/>
        </w:rPr>
      </w:pPr>
    </w:p>
    <w:p w:rsidR="000D11C4" w:rsidRDefault="000D11C4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0D11C4" w:rsidRDefault="000D11C4" w:rsidP="00915DA3">
      <w:pPr>
        <w:jc w:val="center"/>
        <w:rPr>
          <w:sz w:val="28"/>
          <w:szCs w:val="28"/>
        </w:rPr>
      </w:pPr>
    </w:p>
    <w:p w:rsidR="000D11C4" w:rsidRDefault="000D11C4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26 февраля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                                                                        № 85</w:t>
      </w:r>
    </w:p>
    <w:p w:rsidR="000D11C4" w:rsidRDefault="000D11C4" w:rsidP="00915DA3">
      <w:pPr>
        <w:rPr>
          <w:sz w:val="28"/>
          <w:szCs w:val="28"/>
        </w:rPr>
      </w:pPr>
    </w:p>
    <w:p w:rsidR="000D11C4" w:rsidRDefault="000D11C4" w:rsidP="00915DA3"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>О  принятии осуществления части  полномочий по решению вопроса местного значения</w:t>
      </w:r>
      <w:r>
        <w:rPr>
          <w:rStyle w:val="a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 органами  местного самоуправления  Низовского сельского Ардатовского муниципального района Республики Мордовия</w:t>
      </w:r>
    </w:p>
    <w:p w:rsidR="000D11C4" w:rsidRDefault="000D11C4" w:rsidP="00915DA3">
      <w:pPr>
        <w:jc w:val="center"/>
        <w:rPr>
          <w:sz w:val="28"/>
          <w:szCs w:val="28"/>
        </w:rPr>
      </w:pP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Низовского сельского поселения Ардатовского муниципального района Республики Мордовия и рассмотрев предложение Совета депутатов Ардатовского муниципального района Республики Мордовия, Совет депутатов  сельского поселения решил: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 органами местного самоуправления Низовского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- 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Низовского сельского поселения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настоящим решением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принимают переданные органам местного самоуправления  Ардатовского муниципального района Республики Мордовия полномочия по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осуществлению закупок следующих работ по содержанию автомобильных дорог местного значения в границе населенных пунктов Низовского сельского поселения Ардатовского муниципального района Республики Мордовия для обеспечения муниципальных нужд: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погрузка и вывоз снега, в том числе его утилизация;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распределение противогололедных материалов;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очистка от снега и льда элементов мостового полотна, а также зоны сопряжения с насыпью, подферменных площадок, опорных частей, пролетных строений, опор, конусов и регуляционных сооружений, подходов и лестничных сходов.</w:t>
      </w:r>
    </w:p>
    <w:p w:rsidR="000D11C4" w:rsidRPr="002A2E5E" w:rsidRDefault="000D11C4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611"/>
      <w:r w:rsidRPr="002A2E5E">
        <w:rPr>
          <w:sz w:val="28"/>
          <w:szCs w:val="28"/>
        </w:rPr>
        <w:t>7) поддержание полосы отвода, обочин, откосов и разделительных полос в чистоте и порядке</w:t>
      </w:r>
      <w:r>
        <w:rPr>
          <w:sz w:val="28"/>
          <w:szCs w:val="28"/>
        </w:rPr>
        <w:t xml:space="preserve"> включая обкос обочин</w:t>
      </w:r>
      <w:r w:rsidRPr="002A2E5E">
        <w:rPr>
          <w:sz w:val="28"/>
          <w:szCs w:val="28"/>
        </w:rPr>
        <w:t>; очистка их от мусора и посторонних предметов с вывозкой и утилизацией на полигонах;</w:t>
      </w:r>
    </w:p>
    <w:bookmarkEnd w:id="0"/>
    <w:p w:rsidR="000D11C4" w:rsidRPr="002A2E5E" w:rsidRDefault="000D11C4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A2E5E">
        <w:rPr>
          <w:sz w:val="28"/>
          <w:szCs w:val="28"/>
        </w:rPr>
        <w:t>8) планировка откосов насыпей и выемок, исправление повреждений с добавлением грунта и укрепление засевом трав;</w:t>
      </w:r>
    </w:p>
    <w:p w:rsidR="000D11C4" w:rsidRPr="002A2E5E" w:rsidRDefault="000D11C4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625"/>
      <w:r w:rsidRPr="002A2E5E">
        <w:rPr>
          <w:sz w:val="28"/>
          <w:szCs w:val="28"/>
        </w:rPr>
        <w:t xml:space="preserve">9) ликвидация колей глубиной до </w:t>
      </w:r>
      <w:smartTag w:uri="urn:schemas-microsoft-com:office:smarttags" w:element="metricconverter">
        <w:smartTagPr>
          <w:attr w:name="ProductID" w:val="50 мм"/>
        </w:smartTagPr>
        <w:r w:rsidRPr="002A2E5E">
          <w:rPr>
            <w:sz w:val="28"/>
            <w:szCs w:val="28"/>
          </w:rPr>
          <w:t>50 мм</w:t>
        </w:r>
      </w:smartTag>
      <w:r w:rsidRPr="002A2E5E">
        <w:rPr>
          <w:sz w:val="28"/>
          <w:szCs w:val="28"/>
        </w:rPr>
        <w:t>; фрезерование или срезка гребней выпора и неровностей по колеям (полосам наката) с заполнением колей щебнем или асфальтобетоном и устройством защитного слоя на всю ширину покрытия;</w:t>
      </w:r>
    </w:p>
    <w:p w:rsidR="000D11C4" w:rsidRPr="002A2E5E" w:rsidRDefault="000D11C4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647"/>
      <w:bookmarkEnd w:id="1"/>
      <w:r w:rsidRPr="002A2E5E">
        <w:rPr>
          <w:sz w:val="28"/>
          <w:szCs w:val="28"/>
        </w:rPr>
        <w:t>10) содержание в чистоте и порядке тротуаров, устранение повреждений покрытия тротуаров;</w:t>
      </w:r>
      <w:bookmarkEnd w:id="2"/>
    </w:p>
    <w:p w:rsidR="000D11C4" w:rsidRDefault="000D11C4" w:rsidP="002A2E5E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3" w:name="sub_4"/>
      <w:r w:rsidRPr="00960263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3.</w:t>
      </w:r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Главе Низовского</w:t>
      </w:r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сельского поселения  заключить с Главой администрации Ардатовского муниципального района   Соглашение о передаче/принятии части полномочий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Ардатовского муниципального района сроком на один год - с 1 января 2015 года  до 31 декабря 2015 года.</w:t>
      </w:r>
    </w:p>
    <w:p w:rsidR="000D11C4" w:rsidRDefault="000D11C4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11C4" w:rsidRDefault="000D11C4" w:rsidP="00915DA3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 и распространяется на правоотношения возникшие с 1 января 2015 года.</w:t>
      </w:r>
    </w:p>
    <w:p w:rsidR="000D11C4" w:rsidRDefault="000D11C4" w:rsidP="00915DA3">
      <w:pPr>
        <w:rPr>
          <w:b/>
          <w:bCs/>
          <w:sz w:val="28"/>
          <w:szCs w:val="28"/>
        </w:rPr>
      </w:pPr>
    </w:p>
    <w:p w:rsidR="000D11C4" w:rsidRDefault="000D11C4" w:rsidP="00915DA3">
      <w:pPr>
        <w:rPr>
          <w:b/>
          <w:bCs/>
          <w:sz w:val="28"/>
          <w:szCs w:val="28"/>
        </w:rPr>
      </w:pPr>
    </w:p>
    <w:p w:rsidR="000D11C4" w:rsidRDefault="000D11C4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 Глава Низовского</w:t>
      </w:r>
    </w:p>
    <w:p w:rsidR="000D11C4" w:rsidRDefault="000D11C4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Н.С.Учеватов.</w:t>
      </w:r>
    </w:p>
    <w:p w:rsidR="000D11C4" w:rsidRDefault="000D11C4"/>
    <w:sectPr w:rsidR="000D11C4" w:rsidSect="00BF2381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A3"/>
    <w:rsid w:val="00073501"/>
    <w:rsid w:val="00092DE7"/>
    <w:rsid w:val="000972AD"/>
    <w:rsid w:val="000D11C4"/>
    <w:rsid w:val="000E0875"/>
    <w:rsid w:val="0014567D"/>
    <w:rsid w:val="001466F5"/>
    <w:rsid w:val="00174230"/>
    <w:rsid w:val="001F6F23"/>
    <w:rsid w:val="002729A0"/>
    <w:rsid w:val="002956C7"/>
    <w:rsid w:val="002A2E5E"/>
    <w:rsid w:val="002B73BD"/>
    <w:rsid w:val="002F58EB"/>
    <w:rsid w:val="00376B47"/>
    <w:rsid w:val="003D0143"/>
    <w:rsid w:val="003E179A"/>
    <w:rsid w:val="0045409C"/>
    <w:rsid w:val="0052390D"/>
    <w:rsid w:val="0058274C"/>
    <w:rsid w:val="005F021D"/>
    <w:rsid w:val="00624EF9"/>
    <w:rsid w:val="00626EDB"/>
    <w:rsid w:val="006411D2"/>
    <w:rsid w:val="00696355"/>
    <w:rsid w:val="006B6382"/>
    <w:rsid w:val="007152FA"/>
    <w:rsid w:val="007D1D35"/>
    <w:rsid w:val="00915DA3"/>
    <w:rsid w:val="0092638E"/>
    <w:rsid w:val="00960263"/>
    <w:rsid w:val="00A732DC"/>
    <w:rsid w:val="00B70842"/>
    <w:rsid w:val="00B749F8"/>
    <w:rsid w:val="00BF2381"/>
    <w:rsid w:val="00CD09E7"/>
    <w:rsid w:val="00D30AC5"/>
    <w:rsid w:val="00DA0BA1"/>
    <w:rsid w:val="00DA317B"/>
    <w:rsid w:val="00E701E2"/>
    <w:rsid w:val="00EA1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A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5D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5DA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915DA3"/>
    <w:rPr>
      <w:rFonts w:ascii="Times New Roman" w:hAnsi="Times New Roman"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8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693</Words>
  <Characters>3953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1</cp:lastModifiedBy>
  <cp:revision>2</cp:revision>
  <cp:lastPrinted>2015-03-05T09:06:00Z</cp:lastPrinted>
  <dcterms:created xsi:type="dcterms:W3CDTF">2015-03-31T09:57:00Z</dcterms:created>
  <dcterms:modified xsi:type="dcterms:W3CDTF">2015-03-31T09:57:00Z</dcterms:modified>
</cp:coreProperties>
</file>