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26E" w:rsidRPr="009616AF" w:rsidRDefault="00C5526E" w:rsidP="00DB0F38">
      <w:pPr>
        <w:jc w:val="right"/>
        <w:rPr>
          <w:sz w:val="20"/>
          <w:szCs w:val="20"/>
        </w:rPr>
      </w:pPr>
      <w:r>
        <w:rPr>
          <w:sz w:val="28"/>
          <w:szCs w:val="28"/>
        </w:rPr>
        <w:t xml:space="preserve">                                                                                        </w:t>
      </w:r>
    </w:p>
    <w:p w:rsidR="00C5526E" w:rsidRPr="009616AF" w:rsidRDefault="00C5526E" w:rsidP="006C57EA">
      <w:pPr>
        <w:rPr>
          <w:sz w:val="20"/>
          <w:szCs w:val="20"/>
        </w:rPr>
      </w:pPr>
    </w:p>
    <w:p w:rsidR="00C5526E" w:rsidRPr="005C5882" w:rsidRDefault="00C5526E" w:rsidP="005C5882">
      <w:pPr>
        <w:jc w:val="center"/>
        <w:rPr>
          <w:sz w:val="28"/>
          <w:szCs w:val="28"/>
        </w:rPr>
      </w:pPr>
      <w:r w:rsidRPr="005C5882">
        <w:rPr>
          <w:sz w:val="28"/>
          <w:szCs w:val="28"/>
        </w:rPr>
        <w:t xml:space="preserve">Совет  депутатов </w:t>
      </w:r>
      <w:r>
        <w:rPr>
          <w:sz w:val="28"/>
          <w:szCs w:val="28"/>
        </w:rPr>
        <w:t>Низовского</w:t>
      </w:r>
      <w:r w:rsidRPr="005C5882">
        <w:rPr>
          <w:sz w:val="28"/>
          <w:szCs w:val="28"/>
        </w:rPr>
        <w:t xml:space="preserve"> сельского поселения</w:t>
      </w:r>
    </w:p>
    <w:p w:rsidR="00C5526E" w:rsidRPr="005C5882" w:rsidRDefault="00C5526E" w:rsidP="005C5882">
      <w:pPr>
        <w:jc w:val="center"/>
        <w:rPr>
          <w:sz w:val="28"/>
          <w:szCs w:val="28"/>
        </w:rPr>
      </w:pPr>
      <w:r w:rsidRPr="005C5882">
        <w:rPr>
          <w:sz w:val="28"/>
          <w:szCs w:val="28"/>
        </w:rPr>
        <w:t>Ардатовского муниципального района</w:t>
      </w:r>
      <w:r>
        <w:rPr>
          <w:sz w:val="28"/>
          <w:szCs w:val="28"/>
        </w:rPr>
        <w:t xml:space="preserve"> РМ</w:t>
      </w:r>
    </w:p>
    <w:p w:rsidR="00C5526E" w:rsidRPr="005C5882" w:rsidRDefault="00C5526E" w:rsidP="005C5882">
      <w:pPr>
        <w:ind w:firstLine="720"/>
        <w:jc w:val="center"/>
        <w:rPr>
          <w:sz w:val="28"/>
          <w:szCs w:val="28"/>
        </w:rPr>
      </w:pPr>
      <w:r>
        <w:rPr>
          <w:sz w:val="28"/>
          <w:szCs w:val="28"/>
        </w:rPr>
        <w:t>ш</w:t>
      </w:r>
      <w:r w:rsidRPr="005C5882">
        <w:rPr>
          <w:sz w:val="28"/>
          <w:szCs w:val="28"/>
        </w:rPr>
        <w:t>естого созыва</w:t>
      </w:r>
    </w:p>
    <w:p w:rsidR="00C5526E" w:rsidRPr="005C5882" w:rsidRDefault="00C5526E" w:rsidP="005C5882">
      <w:pPr>
        <w:ind w:firstLine="720"/>
        <w:jc w:val="center"/>
        <w:rPr>
          <w:sz w:val="28"/>
          <w:szCs w:val="28"/>
        </w:rPr>
      </w:pPr>
      <w:r>
        <w:rPr>
          <w:sz w:val="28"/>
          <w:szCs w:val="28"/>
        </w:rPr>
        <w:t>с.Низовка</w:t>
      </w:r>
    </w:p>
    <w:p w:rsidR="00C5526E" w:rsidRPr="005C5882" w:rsidRDefault="00C5526E" w:rsidP="006C57EA">
      <w:pPr>
        <w:jc w:val="center"/>
        <w:rPr>
          <w:sz w:val="28"/>
          <w:szCs w:val="28"/>
        </w:rPr>
      </w:pPr>
    </w:p>
    <w:p w:rsidR="00C5526E" w:rsidRPr="005C5882" w:rsidRDefault="00C5526E" w:rsidP="006C57EA">
      <w:pPr>
        <w:jc w:val="center"/>
        <w:rPr>
          <w:sz w:val="28"/>
          <w:szCs w:val="28"/>
        </w:rPr>
      </w:pPr>
      <w:r w:rsidRPr="005C5882">
        <w:rPr>
          <w:sz w:val="28"/>
          <w:szCs w:val="28"/>
        </w:rPr>
        <w:t xml:space="preserve">     РЕШЕНИЕ</w:t>
      </w:r>
    </w:p>
    <w:p w:rsidR="00C5526E" w:rsidRPr="005C5882" w:rsidRDefault="00C5526E" w:rsidP="006C57EA">
      <w:pPr>
        <w:jc w:val="center"/>
        <w:rPr>
          <w:caps/>
          <w:sz w:val="28"/>
          <w:szCs w:val="28"/>
        </w:rPr>
      </w:pPr>
      <w:r w:rsidRPr="005C5882">
        <w:rPr>
          <w:caps/>
          <w:sz w:val="28"/>
          <w:szCs w:val="28"/>
        </w:rPr>
        <w:t xml:space="preserve"> </w:t>
      </w:r>
    </w:p>
    <w:p w:rsidR="00C5526E" w:rsidRPr="005C5882" w:rsidRDefault="00C5526E" w:rsidP="006C57EA">
      <w:pPr>
        <w:rPr>
          <w:b/>
          <w:bCs/>
          <w:sz w:val="28"/>
          <w:szCs w:val="28"/>
        </w:rPr>
      </w:pPr>
      <w:r>
        <w:rPr>
          <w:sz w:val="28"/>
          <w:szCs w:val="28"/>
        </w:rPr>
        <w:t xml:space="preserve">     от  27 декабря 2017</w:t>
      </w:r>
      <w:r w:rsidRPr="005C5882">
        <w:rPr>
          <w:sz w:val="28"/>
          <w:szCs w:val="28"/>
        </w:rPr>
        <w:t xml:space="preserve">г                                                 </w:t>
      </w:r>
      <w:r>
        <w:rPr>
          <w:sz w:val="28"/>
          <w:szCs w:val="28"/>
        </w:rPr>
        <w:t xml:space="preserve">                  </w:t>
      </w:r>
      <w:r w:rsidRPr="005C5882">
        <w:rPr>
          <w:sz w:val="28"/>
          <w:szCs w:val="28"/>
        </w:rPr>
        <w:t xml:space="preserve"> № </w:t>
      </w:r>
      <w:r>
        <w:rPr>
          <w:sz w:val="28"/>
          <w:szCs w:val="28"/>
        </w:rPr>
        <w:t xml:space="preserve"> 38</w:t>
      </w:r>
    </w:p>
    <w:p w:rsidR="00C5526E" w:rsidRPr="005C5882" w:rsidRDefault="00C5526E" w:rsidP="00E707D9">
      <w:pPr>
        <w:rPr>
          <w:b/>
          <w:bCs/>
          <w:sz w:val="28"/>
          <w:szCs w:val="28"/>
        </w:rPr>
      </w:pPr>
    </w:p>
    <w:p w:rsidR="00C5526E" w:rsidRPr="005C5882" w:rsidRDefault="00C5526E" w:rsidP="00477C32">
      <w:pPr>
        <w:jc w:val="center"/>
        <w:rPr>
          <w:sz w:val="28"/>
          <w:szCs w:val="28"/>
        </w:rPr>
      </w:pPr>
      <w:r w:rsidRPr="005C5882">
        <w:rPr>
          <w:sz w:val="28"/>
          <w:szCs w:val="28"/>
        </w:rPr>
        <w:t xml:space="preserve">Об утверждении Положения о порядке назначения и выплаты </w:t>
      </w:r>
    </w:p>
    <w:p w:rsidR="00C5526E" w:rsidRPr="005C5882" w:rsidRDefault="00C5526E" w:rsidP="006C57EA">
      <w:pPr>
        <w:jc w:val="center"/>
        <w:rPr>
          <w:sz w:val="28"/>
          <w:szCs w:val="28"/>
        </w:rPr>
      </w:pPr>
      <w:r w:rsidRPr="005C5882">
        <w:rPr>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sz w:val="28"/>
          <w:szCs w:val="28"/>
        </w:rPr>
        <w:t>Низовского</w:t>
      </w:r>
      <w:r w:rsidRPr="005C5882">
        <w:rPr>
          <w:sz w:val="28"/>
          <w:szCs w:val="28"/>
        </w:rPr>
        <w:t xml:space="preserve"> сельского поселения Ардатовского муниципального района </w:t>
      </w:r>
    </w:p>
    <w:p w:rsidR="00C5526E" w:rsidRPr="005C5882" w:rsidRDefault="00C5526E" w:rsidP="006C57EA">
      <w:pPr>
        <w:jc w:val="center"/>
        <w:rPr>
          <w:sz w:val="28"/>
          <w:szCs w:val="28"/>
        </w:rPr>
      </w:pPr>
    </w:p>
    <w:p w:rsidR="00C5526E" w:rsidRPr="005C5882" w:rsidRDefault="00C5526E" w:rsidP="005C5882">
      <w:pPr>
        <w:ind w:firstLine="708"/>
        <w:jc w:val="both"/>
        <w:rPr>
          <w:sz w:val="28"/>
          <w:szCs w:val="28"/>
        </w:rPr>
      </w:pPr>
      <w:r w:rsidRPr="005C5882">
        <w:rPr>
          <w:sz w:val="28"/>
          <w:szCs w:val="28"/>
        </w:rPr>
        <w:t xml:space="preserve">Руководствуясь статьей 30 Закона Республики Мордовия от 8 июня 1999 г. №30-З «О муниципальной службе в Республике Мордовия», статьей 3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Pr>
          <w:sz w:val="28"/>
          <w:szCs w:val="28"/>
        </w:rPr>
        <w:t>Низовского</w:t>
      </w:r>
      <w:r w:rsidRPr="005C5882">
        <w:rPr>
          <w:sz w:val="28"/>
          <w:szCs w:val="28"/>
        </w:rPr>
        <w:t xml:space="preserve"> сельского поселения Ард</w:t>
      </w:r>
      <w:r>
        <w:rPr>
          <w:sz w:val="28"/>
          <w:szCs w:val="28"/>
        </w:rPr>
        <w:t xml:space="preserve">атовского муниципального района, </w:t>
      </w:r>
      <w:r w:rsidRPr="005C5882">
        <w:rPr>
          <w:sz w:val="28"/>
          <w:szCs w:val="28"/>
        </w:rPr>
        <w:t xml:space="preserve">Совет депутатов </w:t>
      </w:r>
      <w:r>
        <w:rPr>
          <w:sz w:val="28"/>
          <w:szCs w:val="28"/>
        </w:rPr>
        <w:t>Низовского сельского поселения</w:t>
      </w:r>
      <w:r w:rsidRPr="005C5882">
        <w:rPr>
          <w:sz w:val="28"/>
          <w:szCs w:val="28"/>
        </w:rPr>
        <w:t xml:space="preserve"> </w:t>
      </w:r>
      <w:r>
        <w:rPr>
          <w:sz w:val="28"/>
          <w:szCs w:val="28"/>
        </w:rPr>
        <w:t xml:space="preserve"> р</w:t>
      </w:r>
      <w:r w:rsidRPr="005C5882">
        <w:rPr>
          <w:sz w:val="28"/>
          <w:szCs w:val="28"/>
        </w:rPr>
        <w:t>ешил:</w:t>
      </w:r>
    </w:p>
    <w:p w:rsidR="00C5526E" w:rsidRPr="005C5882" w:rsidRDefault="00C5526E" w:rsidP="00477C32">
      <w:pPr>
        <w:jc w:val="center"/>
        <w:rPr>
          <w:b/>
          <w:bCs/>
          <w:sz w:val="28"/>
          <w:szCs w:val="28"/>
        </w:rPr>
      </w:pPr>
    </w:p>
    <w:p w:rsidR="00C5526E" w:rsidRPr="005C5882" w:rsidRDefault="00C5526E" w:rsidP="009E7C98">
      <w:pPr>
        <w:pStyle w:val="Heading1"/>
        <w:spacing w:before="0" w:after="0"/>
        <w:jc w:val="both"/>
        <w:rPr>
          <w:rFonts w:ascii="Times New Roman" w:hAnsi="Times New Roman" w:cs="Times New Roman"/>
          <w:b w:val="0"/>
          <w:bCs w:val="0"/>
          <w:color w:val="auto"/>
          <w:sz w:val="28"/>
          <w:szCs w:val="28"/>
        </w:rPr>
      </w:pPr>
      <w:r w:rsidRPr="005C5882">
        <w:rPr>
          <w:rFonts w:ascii="Times New Roman" w:hAnsi="Times New Roman" w:cs="Times New Roman"/>
          <w:b w:val="0"/>
          <w:bCs w:val="0"/>
          <w:sz w:val="28"/>
          <w:szCs w:val="28"/>
        </w:rPr>
        <w:t>1. Утвердить прилагаемое Положение</w:t>
      </w:r>
      <w:r w:rsidRPr="005C5882">
        <w:rPr>
          <w:sz w:val="28"/>
          <w:szCs w:val="28"/>
        </w:rPr>
        <w:t xml:space="preserve"> </w:t>
      </w:r>
      <w:r w:rsidRPr="005C5882">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b w:val="0"/>
          <w:bCs w:val="0"/>
          <w:color w:val="auto"/>
          <w:sz w:val="28"/>
          <w:szCs w:val="28"/>
        </w:rPr>
        <w:t>Низовского</w:t>
      </w:r>
      <w:r w:rsidRPr="005C5882">
        <w:rPr>
          <w:rFonts w:ascii="Times New Roman" w:hAnsi="Times New Roman" w:cs="Times New Roman"/>
          <w:b w:val="0"/>
          <w:bCs w:val="0"/>
          <w:color w:val="auto"/>
          <w:sz w:val="28"/>
          <w:szCs w:val="28"/>
        </w:rPr>
        <w:t xml:space="preserve"> сельского поселения  Ардатовского муниципального района</w:t>
      </w:r>
      <w:r>
        <w:rPr>
          <w:rFonts w:ascii="Times New Roman" w:hAnsi="Times New Roman" w:cs="Times New Roman"/>
          <w:b w:val="0"/>
          <w:bCs w:val="0"/>
          <w:color w:val="auto"/>
          <w:sz w:val="28"/>
          <w:szCs w:val="28"/>
        </w:rPr>
        <w:t>.</w:t>
      </w:r>
      <w:r w:rsidRPr="005C5882">
        <w:rPr>
          <w:rFonts w:ascii="Times New Roman" w:hAnsi="Times New Roman" w:cs="Times New Roman"/>
          <w:b w:val="0"/>
          <w:bCs w:val="0"/>
          <w:color w:val="auto"/>
          <w:sz w:val="28"/>
          <w:szCs w:val="28"/>
        </w:rPr>
        <w:t xml:space="preserve"> </w:t>
      </w:r>
    </w:p>
    <w:p w:rsidR="00C5526E" w:rsidRPr="009E7C98" w:rsidRDefault="00C5526E" w:rsidP="009E7C98">
      <w:pPr>
        <w:pStyle w:val="Heading1"/>
        <w:spacing w:before="0" w:after="0"/>
        <w:jc w:val="both"/>
        <w:rPr>
          <w:rFonts w:cs="Times New Roman"/>
          <w:sz w:val="28"/>
          <w:szCs w:val="28"/>
        </w:rPr>
      </w:pPr>
      <w:r w:rsidRPr="005C5882">
        <w:rPr>
          <w:rFonts w:ascii="Times New Roman" w:hAnsi="Times New Roman" w:cs="Times New Roman"/>
          <w:b w:val="0"/>
          <w:bCs w:val="0"/>
          <w:sz w:val="28"/>
          <w:szCs w:val="28"/>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Pr="005C5882">
        <w:rPr>
          <w:b w:val="0"/>
          <w:bCs w:val="0"/>
          <w:sz w:val="28"/>
          <w:szCs w:val="28"/>
        </w:rPr>
        <w:t xml:space="preserve"> </w:t>
      </w:r>
      <w:r>
        <w:rPr>
          <w:rFonts w:ascii="Times New Roman" w:hAnsi="Times New Roman" w:cs="Times New Roman"/>
          <w:b w:val="0"/>
          <w:bCs w:val="0"/>
          <w:sz w:val="28"/>
          <w:szCs w:val="28"/>
        </w:rPr>
        <w:t>Низовского</w:t>
      </w:r>
      <w:r w:rsidRPr="005C5882">
        <w:rPr>
          <w:rFonts w:ascii="Times New Roman" w:hAnsi="Times New Roman" w:cs="Times New Roman"/>
          <w:b w:val="0"/>
          <w:bCs w:val="0"/>
          <w:sz w:val="28"/>
          <w:szCs w:val="28"/>
        </w:rPr>
        <w:t xml:space="preserve"> сельского поселения Ардатовского муниципального района</w:t>
      </w:r>
      <w:r>
        <w:rPr>
          <w:sz w:val="28"/>
          <w:szCs w:val="28"/>
        </w:rPr>
        <w:t xml:space="preserve">, </w:t>
      </w:r>
      <w:r>
        <w:rPr>
          <w:rFonts w:ascii="Times New Roman" w:hAnsi="Times New Roman" w:cs="Times New Roman"/>
          <w:b w:val="0"/>
          <w:bCs w:val="0"/>
          <w:sz w:val="28"/>
          <w:szCs w:val="28"/>
        </w:rPr>
        <w:t>у</w:t>
      </w:r>
      <w:r w:rsidRPr="005C5882">
        <w:rPr>
          <w:rFonts w:ascii="Times New Roman" w:hAnsi="Times New Roman" w:cs="Times New Roman"/>
          <w:b w:val="0"/>
          <w:bCs w:val="0"/>
          <w:sz w:val="28"/>
          <w:szCs w:val="28"/>
        </w:rPr>
        <w:t>твержденное решением Совета депутатов</w:t>
      </w:r>
      <w:r w:rsidRPr="005C5882">
        <w:rPr>
          <w:sz w:val="28"/>
          <w:szCs w:val="28"/>
        </w:rPr>
        <w:t xml:space="preserve"> </w:t>
      </w:r>
      <w:r>
        <w:rPr>
          <w:rFonts w:ascii="Times New Roman" w:hAnsi="Times New Roman" w:cs="Times New Roman"/>
          <w:b w:val="0"/>
          <w:bCs w:val="0"/>
          <w:sz w:val="28"/>
          <w:szCs w:val="28"/>
        </w:rPr>
        <w:t>Низовского</w:t>
      </w:r>
      <w:r w:rsidRPr="005C5882">
        <w:rPr>
          <w:rFonts w:ascii="Times New Roman" w:hAnsi="Times New Roman" w:cs="Times New Roman"/>
          <w:b w:val="0"/>
          <w:bCs w:val="0"/>
          <w:sz w:val="28"/>
          <w:szCs w:val="28"/>
        </w:rPr>
        <w:t xml:space="preserve"> сельского поселения </w:t>
      </w:r>
      <w:r w:rsidRPr="005C5882">
        <w:rPr>
          <w:sz w:val="28"/>
          <w:szCs w:val="28"/>
        </w:rPr>
        <w:t xml:space="preserve"> </w:t>
      </w:r>
      <w:r w:rsidRPr="005C5882">
        <w:rPr>
          <w:rFonts w:ascii="Times New Roman" w:hAnsi="Times New Roman" w:cs="Times New Roman"/>
          <w:b w:val="0"/>
          <w:bCs w:val="0"/>
          <w:sz w:val="28"/>
          <w:szCs w:val="28"/>
        </w:rPr>
        <w:t>от</w:t>
      </w:r>
      <w:r>
        <w:rPr>
          <w:rFonts w:ascii="Times New Roman" w:hAnsi="Times New Roman" w:cs="Times New Roman"/>
          <w:b w:val="0"/>
          <w:bCs w:val="0"/>
          <w:sz w:val="28"/>
          <w:szCs w:val="28"/>
        </w:rPr>
        <w:t xml:space="preserve"> </w:t>
      </w:r>
      <w:r w:rsidRPr="005C5882">
        <w:rPr>
          <w:rFonts w:ascii="Times New Roman" w:hAnsi="Times New Roman" w:cs="Times New Roman"/>
          <w:b w:val="0"/>
          <w:bCs w:val="0"/>
          <w:sz w:val="28"/>
          <w:szCs w:val="28"/>
        </w:rPr>
        <w:t>26.02.2015 г. № 86.</w:t>
      </w:r>
    </w:p>
    <w:p w:rsidR="00C5526E" w:rsidRPr="005C5882" w:rsidRDefault="00C5526E" w:rsidP="00C20F56">
      <w:pPr>
        <w:jc w:val="both"/>
        <w:rPr>
          <w:sz w:val="28"/>
          <w:szCs w:val="28"/>
        </w:rPr>
      </w:pPr>
      <w:r w:rsidRPr="005C5882">
        <w:rPr>
          <w:sz w:val="28"/>
          <w:szCs w:val="28"/>
        </w:rPr>
        <w:t xml:space="preserve">3. Настоящее решение вступает в силу со дня официального опубликования в Информационном бюллетене </w:t>
      </w:r>
      <w:r>
        <w:rPr>
          <w:sz w:val="28"/>
          <w:szCs w:val="28"/>
        </w:rPr>
        <w:t>Низовского</w:t>
      </w:r>
      <w:r w:rsidRPr="005C5882">
        <w:rPr>
          <w:sz w:val="28"/>
          <w:szCs w:val="28"/>
        </w:rPr>
        <w:t xml:space="preserve"> </w:t>
      </w:r>
      <w:r>
        <w:rPr>
          <w:sz w:val="28"/>
          <w:szCs w:val="28"/>
        </w:rPr>
        <w:t>сельского поселения</w:t>
      </w:r>
      <w:r w:rsidRPr="005C5882">
        <w:rPr>
          <w:sz w:val="28"/>
          <w:szCs w:val="28"/>
        </w:rPr>
        <w:t>,</w:t>
      </w:r>
    </w:p>
    <w:p w:rsidR="00C5526E" w:rsidRPr="005C5882" w:rsidRDefault="00C5526E" w:rsidP="00C20F56">
      <w:pPr>
        <w:jc w:val="both"/>
        <w:rPr>
          <w:sz w:val="28"/>
          <w:szCs w:val="28"/>
        </w:rPr>
      </w:pPr>
      <w:r w:rsidRPr="005C5882">
        <w:rPr>
          <w:sz w:val="28"/>
          <w:szCs w:val="28"/>
        </w:rPr>
        <w:t>и распространяется на правоотношения, возникшие с 1 января 2017 года.</w:t>
      </w:r>
    </w:p>
    <w:p w:rsidR="00C5526E" w:rsidRDefault="00C5526E" w:rsidP="00477C32">
      <w:pPr>
        <w:jc w:val="both"/>
        <w:rPr>
          <w:b/>
          <w:bCs/>
          <w:sz w:val="28"/>
          <w:szCs w:val="28"/>
        </w:rPr>
      </w:pPr>
    </w:p>
    <w:p w:rsidR="00C5526E" w:rsidRDefault="00C5526E" w:rsidP="00477C32">
      <w:pPr>
        <w:jc w:val="both"/>
        <w:rPr>
          <w:b/>
          <w:bCs/>
          <w:sz w:val="28"/>
          <w:szCs w:val="28"/>
        </w:rPr>
      </w:pPr>
    </w:p>
    <w:p w:rsidR="00C5526E" w:rsidRPr="005C5882" w:rsidRDefault="00C5526E" w:rsidP="00477C32">
      <w:pPr>
        <w:jc w:val="both"/>
        <w:rPr>
          <w:b/>
          <w:bCs/>
          <w:sz w:val="28"/>
          <w:szCs w:val="28"/>
        </w:rPr>
      </w:pPr>
    </w:p>
    <w:p w:rsidR="00C5526E" w:rsidRPr="005C5882" w:rsidRDefault="00C5526E" w:rsidP="00EF5DBD">
      <w:pPr>
        <w:jc w:val="both"/>
        <w:rPr>
          <w:sz w:val="28"/>
          <w:szCs w:val="28"/>
        </w:rPr>
      </w:pPr>
      <w:bookmarkStart w:id="0" w:name="_GoBack"/>
      <w:bookmarkEnd w:id="0"/>
      <w:r w:rsidRPr="005C5882">
        <w:rPr>
          <w:sz w:val="28"/>
          <w:szCs w:val="28"/>
        </w:rPr>
        <w:t xml:space="preserve">Глава </w:t>
      </w:r>
      <w:r>
        <w:rPr>
          <w:sz w:val="28"/>
          <w:szCs w:val="28"/>
        </w:rPr>
        <w:t>Низовского</w:t>
      </w:r>
      <w:r w:rsidRPr="005C5882">
        <w:rPr>
          <w:sz w:val="28"/>
          <w:szCs w:val="28"/>
        </w:rPr>
        <w:t xml:space="preserve"> </w:t>
      </w:r>
    </w:p>
    <w:p w:rsidR="00C5526E" w:rsidRPr="005C5882" w:rsidRDefault="00C5526E" w:rsidP="00EF5DBD">
      <w:pPr>
        <w:jc w:val="both"/>
        <w:rPr>
          <w:sz w:val="28"/>
          <w:szCs w:val="28"/>
        </w:rPr>
      </w:pPr>
      <w:r w:rsidRPr="005C5882">
        <w:rPr>
          <w:sz w:val="28"/>
          <w:szCs w:val="28"/>
        </w:rPr>
        <w:t xml:space="preserve">сельского поселения                                                    </w:t>
      </w:r>
      <w:r>
        <w:rPr>
          <w:sz w:val="28"/>
          <w:szCs w:val="28"/>
        </w:rPr>
        <w:t>Н.С.Учеватов</w:t>
      </w:r>
    </w:p>
    <w:p w:rsidR="00C5526E" w:rsidRPr="005C5882" w:rsidRDefault="00C5526E" w:rsidP="00B74B65">
      <w:pPr>
        <w:pStyle w:val="Heading1"/>
        <w:spacing w:before="0" w:after="0"/>
        <w:ind w:left="4320"/>
        <w:rPr>
          <w:rFonts w:ascii="Times New Roman" w:hAnsi="Times New Roman" w:cs="Times New Roman"/>
          <w:b w:val="0"/>
          <w:bCs w:val="0"/>
          <w:color w:val="auto"/>
          <w:sz w:val="28"/>
          <w:szCs w:val="28"/>
        </w:rPr>
      </w:pPr>
    </w:p>
    <w:p w:rsidR="00C5526E" w:rsidRDefault="00C5526E" w:rsidP="00B74B65">
      <w:pPr>
        <w:pStyle w:val="Heading1"/>
        <w:spacing w:before="0" w:after="0"/>
        <w:ind w:left="4320"/>
        <w:rPr>
          <w:rFonts w:ascii="Times New Roman" w:hAnsi="Times New Roman" w:cs="Times New Roman"/>
          <w:b w:val="0"/>
          <w:bCs w:val="0"/>
          <w:color w:val="auto"/>
          <w:sz w:val="28"/>
          <w:szCs w:val="28"/>
        </w:rPr>
      </w:pPr>
    </w:p>
    <w:p w:rsidR="00C5526E" w:rsidRDefault="00C5526E" w:rsidP="00A36C62"/>
    <w:p w:rsidR="00C5526E" w:rsidRDefault="00C5526E" w:rsidP="00A36C62"/>
    <w:p w:rsidR="00C5526E" w:rsidRPr="00A36C62" w:rsidRDefault="00C5526E" w:rsidP="00A36C62"/>
    <w:p w:rsidR="00C5526E" w:rsidRDefault="00C5526E" w:rsidP="00DB0F38">
      <w:pPr>
        <w:jc w:val="right"/>
        <w:rPr>
          <w:sz w:val="28"/>
          <w:szCs w:val="28"/>
        </w:rPr>
      </w:pPr>
      <w:r w:rsidRPr="005C5882">
        <w:rPr>
          <w:sz w:val="28"/>
          <w:szCs w:val="28"/>
        </w:rPr>
        <w:tab/>
      </w:r>
      <w:r w:rsidRPr="005C5882">
        <w:rPr>
          <w:sz w:val="28"/>
          <w:szCs w:val="28"/>
        </w:rPr>
        <w:tab/>
      </w:r>
      <w:r w:rsidRPr="005C5882">
        <w:rPr>
          <w:sz w:val="28"/>
          <w:szCs w:val="28"/>
        </w:rPr>
        <w:tab/>
      </w:r>
      <w:r w:rsidRPr="005C5882">
        <w:rPr>
          <w:sz w:val="28"/>
          <w:szCs w:val="28"/>
        </w:rPr>
        <w:tab/>
      </w:r>
      <w:r>
        <w:rPr>
          <w:sz w:val="28"/>
          <w:szCs w:val="28"/>
        </w:rPr>
        <w:t>Утверждено</w:t>
      </w:r>
    </w:p>
    <w:p w:rsidR="00C5526E" w:rsidRDefault="00C5526E" w:rsidP="00DB0F38">
      <w:pPr>
        <w:jc w:val="right"/>
        <w:rPr>
          <w:sz w:val="28"/>
          <w:szCs w:val="28"/>
        </w:rPr>
      </w:pPr>
      <w:r>
        <w:rPr>
          <w:sz w:val="28"/>
          <w:szCs w:val="28"/>
        </w:rPr>
        <w:t>Решением Совета депутатов</w:t>
      </w:r>
    </w:p>
    <w:p w:rsidR="00C5526E" w:rsidRDefault="00C5526E" w:rsidP="00DB0F38">
      <w:pPr>
        <w:ind w:firstLine="708"/>
        <w:jc w:val="right"/>
        <w:rPr>
          <w:sz w:val="28"/>
          <w:szCs w:val="28"/>
        </w:rPr>
      </w:pPr>
      <w:r>
        <w:rPr>
          <w:sz w:val="28"/>
          <w:szCs w:val="28"/>
        </w:rPr>
        <w:t xml:space="preserve">              Низовского сельского поселения</w:t>
      </w:r>
      <w:r w:rsidRPr="005C5882">
        <w:rPr>
          <w:sz w:val="28"/>
          <w:szCs w:val="28"/>
        </w:rPr>
        <w:tab/>
      </w:r>
    </w:p>
    <w:p w:rsidR="00C5526E" w:rsidRDefault="00C5526E" w:rsidP="00DB0F38">
      <w:pPr>
        <w:ind w:firstLine="708"/>
        <w:jc w:val="right"/>
        <w:rPr>
          <w:sz w:val="28"/>
          <w:szCs w:val="28"/>
        </w:rPr>
      </w:pPr>
      <w:r>
        <w:rPr>
          <w:sz w:val="28"/>
          <w:szCs w:val="28"/>
        </w:rPr>
        <w:t>от 27 декабря 2017 г. № 38</w:t>
      </w:r>
    </w:p>
    <w:p w:rsidR="00C5526E" w:rsidRPr="005C5882" w:rsidRDefault="00C5526E" w:rsidP="00DB0F38">
      <w:pPr>
        <w:jc w:val="right"/>
        <w:rPr>
          <w:sz w:val="28"/>
          <w:szCs w:val="28"/>
        </w:rPr>
      </w:pPr>
      <w:r>
        <w:rPr>
          <w:sz w:val="28"/>
          <w:szCs w:val="28"/>
        </w:rPr>
        <w:tab/>
      </w:r>
    </w:p>
    <w:p w:rsidR="00C5526E" w:rsidRPr="005C5882" w:rsidRDefault="00C5526E" w:rsidP="00B74B65">
      <w:pPr>
        <w:rPr>
          <w:sz w:val="28"/>
          <w:szCs w:val="28"/>
        </w:rPr>
      </w:pPr>
    </w:p>
    <w:p w:rsidR="00C5526E" w:rsidRPr="005C5882" w:rsidRDefault="00C5526E" w:rsidP="00B74B65">
      <w:pPr>
        <w:rPr>
          <w:rFonts w:ascii="Arial" w:hAnsi="Arial" w:cs="Arial"/>
          <w:sz w:val="28"/>
          <w:szCs w:val="28"/>
        </w:rPr>
      </w:pPr>
      <w:r w:rsidRPr="005C5882">
        <w:rPr>
          <w:sz w:val="28"/>
          <w:szCs w:val="28"/>
        </w:rPr>
        <w:t xml:space="preserve"> </w:t>
      </w:r>
    </w:p>
    <w:p w:rsidR="00C5526E" w:rsidRPr="005C5882" w:rsidRDefault="00C5526E" w:rsidP="00B74B65">
      <w:pPr>
        <w:pStyle w:val="Heading1"/>
        <w:spacing w:before="0" w:after="0"/>
        <w:ind w:firstLine="720"/>
        <w:rPr>
          <w:rFonts w:ascii="Times New Roman" w:hAnsi="Times New Roman" w:cs="Times New Roman"/>
          <w:color w:val="auto"/>
          <w:sz w:val="28"/>
          <w:szCs w:val="28"/>
        </w:rPr>
      </w:pPr>
      <w:r w:rsidRPr="005C5882">
        <w:rPr>
          <w:rFonts w:ascii="Times New Roman" w:hAnsi="Times New Roman" w:cs="Times New Roman"/>
          <w:color w:val="auto"/>
          <w:sz w:val="28"/>
          <w:szCs w:val="28"/>
        </w:rPr>
        <w:t>Положение</w:t>
      </w:r>
    </w:p>
    <w:p w:rsidR="00C5526E" w:rsidRPr="005C5882" w:rsidRDefault="00C5526E" w:rsidP="00B74B65">
      <w:pPr>
        <w:pStyle w:val="Heading1"/>
        <w:spacing w:before="0" w:after="0"/>
        <w:ind w:firstLine="720"/>
        <w:rPr>
          <w:rFonts w:ascii="Times New Roman" w:hAnsi="Times New Roman" w:cs="Times New Roman"/>
          <w:b w:val="0"/>
          <w:bCs w:val="0"/>
          <w:color w:val="auto"/>
          <w:sz w:val="28"/>
          <w:szCs w:val="28"/>
        </w:rPr>
      </w:pPr>
      <w:r w:rsidRPr="005C5882">
        <w:rPr>
          <w:rFonts w:ascii="Times New Roman" w:hAnsi="Times New Roman" w:cs="Times New Roman"/>
          <w:b w:val="0"/>
          <w:bCs w:val="0"/>
          <w:color w:val="auto"/>
          <w:sz w:val="28"/>
          <w:szCs w:val="28"/>
        </w:rPr>
        <w:t xml:space="preserve">о порядке установления и выплаты </w:t>
      </w:r>
    </w:p>
    <w:p w:rsidR="00C5526E" w:rsidRPr="005C5882" w:rsidRDefault="00C5526E" w:rsidP="00B74B65">
      <w:pPr>
        <w:pStyle w:val="Heading1"/>
        <w:spacing w:before="0" w:after="0"/>
        <w:ind w:firstLine="720"/>
        <w:rPr>
          <w:rFonts w:ascii="Times New Roman" w:hAnsi="Times New Roman" w:cs="Times New Roman"/>
          <w:sz w:val="28"/>
          <w:szCs w:val="28"/>
        </w:rPr>
      </w:pPr>
      <w:r w:rsidRPr="005C5882">
        <w:rPr>
          <w:rFonts w:ascii="Times New Roman" w:hAnsi="Times New Roman" w:cs="Times New Roman"/>
          <w:b w:val="0"/>
          <w:bCs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b w:val="0"/>
          <w:bCs w:val="0"/>
          <w:color w:val="auto"/>
          <w:sz w:val="28"/>
          <w:szCs w:val="28"/>
        </w:rPr>
        <w:t>Низовского</w:t>
      </w:r>
      <w:r w:rsidRPr="005C5882">
        <w:rPr>
          <w:rFonts w:ascii="Times New Roman" w:hAnsi="Times New Roman" w:cs="Times New Roman"/>
          <w:b w:val="0"/>
          <w:bCs w:val="0"/>
          <w:color w:val="auto"/>
          <w:sz w:val="28"/>
          <w:szCs w:val="28"/>
        </w:rPr>
        <w:t xml:space="preserve"> сельского поселения  Ардатовского муниципального района </w:t>
      </w:r>
    </w:p>
    <w:p w:rsidR="00C5526E" w:rsidRPr="005C5882" w:rsidRDefault="00C5526E" w:rsidP="00B74B65">
      <w:pPr>
        <w:rPr>
          <w:rFonts w:ascii="Arial" w:hAnsi="Arial" w:cs="Arial"/>
          <w:sz w:val="28"/>
          <w:szCs w:val="28"/>
        </w:rPr>
      </w:pPr>
    </w:p>
    <w:p w:rsidR="00C5526E" w:rsidRPr="005C5882" w:rsidRDefault="00C5526E" w:rsidP="00B74B65">
      <w:pPr>
        <w:widowControl w:val="0"/>
        <w:numPr>
          <w:ilvl w:val="0"/>
          <w:numId w:val="2"/>
        </w:numPr>
        <w:autoSpaceDE w:val="0"/>
        <w:autoSpaceDN w:val="0"/>
        <w:adjustRightInd w:val="0"/>
        <w:jc w:val="center"/>
        <w:rPr>
          <w:b/>
          <w:bCs/>
          <w:sz w:val="28"/>
          <w:szCs w:val="28"/>
        </w:rPr>
      </w:pPr>
      <w:r w:rsidRPr="005C5882">
        <w:rPr>
          <w:b/>
          <w:bCs/>
          <w:sz w:val="28"/>
          <w:szCs w:val="28"/>
        </w:rPr>
        <w:t>Общие положения</w:t>
      </w:r>
    </w:p>
    <w:p w:rsidR="00C5526E" w:rsidRPr="005C5882" w:rsidRDefault="00C5526E" w:rsidP="00B74B65">
      <w:pPr>
        <w:ind w:left="1080"/>
        <w:rPr>
          <w:sz w:val="28"/>
          <w:szCs w:val="28"/>
        </w:rPr>
      </w:pPr>
    </w:p>
    <w:p w:rsidR="00C5526E" w:rsidRPr="005C5882" w:rsidRDefault="00C5526E" w:rsidP="00DB0F38">
      <w:pPr>
        <w:jc w:val="both"/>
        <w:rPr>
          <w:sz w:val="28"/>
          <w:szCs w:val="28"/>
        </w:rPr>
      </w:pPr>
      <w:r w:rsidRPr="005C5882">
        <w:rPr>
          <w:sz w:val="28"/>
          <w:szCs w:val="28"/>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C5526E" w:rsidRPr="005C5882" w:rsidRDefault="00C5526E" w:rsidP="00DB0F38">
      <w:pPr>
        <w:jc w:val="both"/>
        <w:rPr>
          <w:sz w:val="28"/>
          <w:szCs w:val="28"/>
        </w:rPr>
      </w:pPr>
      <w:r w:rsidRPr="005C5882">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Pr>
          <w:sz w:val="28"/>
          <w:szCs w:val="28"/>
        </w:rPr>
        <w:t>Низовского</w:t>
      </w:r>
      <w:r w:rsidRPr="005C5882">
        <w:rPr>
          <w:sz w:val="28"/>
          <w:szCs w:val="28"/>
        </w:rPr>
        <w:t xml:space="preserve"> сельского поселения </w:t>
      </w:r>
    </w:p>
    <w:p w:rsidR="00C5526E" w:rsidRPr="005C5882" w:rsidRDefault="00C5526E" w:rsidP="00DB0F38">
      <w:pPr>
        <w:jc w:val="both"/>
        <w:rPr>
          <w:sz w:val="28"/>
          <w:szCs w:val="28"/>
        </w:rPr>
      </w:pPr>
      <w:r w:rsidRPr="005C5882">
        <w:rPr>
          <w:sz w:val="28"/>
          <w:szCs w:val="28"/>
        </w:rPr>
        <w:t>(далее - должностные лица);</w:t>
      </w:r>
    </w:p>
    <w:p w:rsidR="00C5526E" w:rsidRPr="005C5882" w:rsidRDefault="00C5526E" w:rsidP="00DB0F38">
      <w:pPr>
        <w:jc w:val="both"/>
        <w:rPr>
          <w:sz w:val="28"/>
          <w:szCs w:val="28"/>
        </w:rPr>
      </w:pPr>
      <w:r w:rsidRPr="005C5882">
        <w:rPr>
          <w:sz w:val="28"/>
          <w:szCs w:val="28"/>
        </w:rPr>
        <w:t xml:space="preserve">должности муниципальной службы в органах местного самоуправления </w:t>
      </w:r>
      <w:r>
        <w:rPr>
          <w:sz w:val="28"/>
          <w:szCs w:val="28"/>
        </w:rPr>
        <w:t>Низовского</w:t>
      </w:r>
      <w:r w:rsidRPr="005C5882">
        <w:rPr>
          <w:sz w:val="28"/>
          <w:szCs w:val="28"/>
        </w:rPr>
        <w:t xml:space="preserve"> сельского  поселения </w:t>
      </w:r>
    </w:p>
    <w:p w:rsidR="00C5526E" w:rsidRPr="005C5882" w:rsidRDefault="00C5526E" w:rsidP="00B74B65">
      <w:pPr>
        <w:rPr>
          <w:sz w:val="28"/>
          <w:szCs w:val="28"/>
        </w:rPr>
      </w:pPr>
      <w:r w:rsidRPr="005C5882">
        <w:rPr>
          <w:sz w:val="28"/>
          <w:szCs w:val="28"/>
        </w:rPr>
        <w:t>(далее - муниципальные служащие).</w:t>
      </w:r>
    </w:p>
    <w:p w:rsidR="00C5526E" w:rsidRPr="005C5882" w:rsidRDefault="00C5526E" w:rsidP="00B74B65">
      <w:pPr>
        <w:pStyle w:val="Heading1"/>
        <w:numPr>
          <w:ilvl w:val="0"/>
          <w:numId w:val="2"/>
        </w:numPr>
        <w:rPr>
          <w:rFonts w:ascii="Times New Roman" w:hAnsi="Times New Roman" w:cs="Times New Roman"/>
          <w:color w:val="auto"/>
          <w:sz w:val="28"/>
          <w:szCs w:val="28"/>
        </w:rPr>
      </w:pPr>
      <w:bookmarkStart w:id="1" w:name="sub_100"/>
      <w:r w:rsidRPr="005C5882">
        <w:rPr>
          <w:rFonts w:ascii="Times New Roman" w:hAnsi="Times New Roman" w:cs="Times New Roman"/>
          <w:color w:val="auto"/>
          <w:sz w:val="28"/>
          <w:szCs w:val="28"/>
        </w:rPr>
        <w:t>Порядок обращения за назначением пенсии за выслугу лет</w:t>
      </w:r>
    </w:p>
    <w:p w:rsidR="00C5526E" w:rsidRPr="005C5882" w:rsidRDefault="00C5526E" w:rsidP="00DB0F38">
      <w:pPr>
        <w:jc w:val="both"/>
        <w:rPr>
          <w:sz w:val="28"/>
          <w:szCs w:val="28"/>
        </w:rPr>
      </w:pPr>
      <w:bookmarkStart w:id="2" w:name="sub_101"/>
      <w:bookmarkEnd w:id="1"/>
      <w:r w:rsidRPr="005C5882">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5" w:history="1">
        <w:r w:rsidRPr="005C5882">
          <w:rPr>
            <w:rStyle w:val="a1"/>
            <w:sz w:val="28"/>
            <w:szCs w:val="28"/>
          </w:rPr>
          <w:t>Федеральным законом</w:t>
        </w:r>
      </w:hyperlink>
      <w:r w:rsidRPr="005C5882">
        <w:rPr>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C5526E" w:rsidRPr="005C5882" w:rsidRDefault="00C5526E" w:rsidP="00DB0F38">
      <w:pPr>
        <w:jc w:val="both"/>
        <w:rPr>
          <w:sz w:val="28"/>
          <w:szCs w:val="28"/>
        </w:rPr>
      </w:pPr>
      <w:bookmarkStart w:id="3" w:name="sub_102"/>
      <w:bookmarkEnd w:id="2"/>
      <w:r w:rsidRPr="005C5882">
        <w:rPr>
          <w:sz w:val="28"/>
          <w:szCs w:val="28"/>
        </w:rPr>
        <w:t xml:space="preserve">3. Заявление об установлении пенсии за выслугу лет подается по форме согласно </w:t>
      </w:r>
      <w:hyperlink r:id="rId6" w:anchor="sub_10000" w:history="1">
        <w:r w:rsidRPr="005C5882">
          <w:rPr>
            <w:rStyle w:val="a1"/>
            <w:sz w:val="28"/>
            <w:szCs w:val="28"/>
          </w:rPr>
          <w:t>приложению 1</w:t>
        </w:r>
      </w:hyperlink>
      <w:r w:rsidRPr="005C5882">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5C5882">
          <w:rPr>
            <w:rStyle w:val="a1"/>
            <w:sz w:val="28"/>
            <w:szCs w:val="28"/>
          </w:rPr>
          <w:t>пункта 1</w:t>
        </w:r>
      </w:hyperlink>
      <w:r w:rsidRPr="005C5882">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5526E" w:rsidRPr="005C5882" w:rsidRDefault="00C5526E" w:rsidP="00DB0F38">
      <w:pPr>
        <w:jc w:val="both"/>
        <w:rPr>
          <w:sz w:val="28"/>
          <w:szCs w:val="28"/>
        </w:rPr>
      </w:pPr>
      <w:r w:rsidRPr="005C5882">
        <w:rPr>
          <w:sz w:val="28"/>
          <w:szCs w:val="28"/>
        </w:rPr>
        <w:t xml:space="preserve">Заявление об установлении пенсии за выслугу лет подается в администрацию </w:t>
      </w:r>
      <w:r>
        <w:rPr>
          <w:sz w:val="28"/>
          <w:szCs w:val="28"/>
        </w:rPr>
        <w:t>Низовского</w:t>
      </w:r>
      <w:r w:rsidRPr="005C5882">
        <w:rPr>
          <w:sz w:val="28"/>
          <w:szCs w:val="28"/>
        </w:rPr>
        <w:t xml:space="preserve"> сельского поселения Ардатовского муниципального района </w:t>
      </w:r>
    </w:p>
    <w:p w:rsidR="00C5526E" w:rsidRPr="005C5882" w:rsidRDefault="00C5526E" w:rsidP="00DB0F38">
      <w:pPr>
        <w:jc w:val="both"/>
        <w:rPr>
          <w:sz w:val="28"/>
          <w:szCs w:val="28"/>
        </w:rPr>
      </w:pPr>
      <w:r w:rsidRPr="005C5882">
        <w:rPr>
          <w:sz w:val="28"/>
          <w:szCs w:val="28"/>
        </w:rPr>
        <w:t xml:space="preserve">(далее – Администрация) на имя лица, исполняющего полномочия главы администрации </w:t>
      </w:r>
      <w:r>
        <w:rPr>
          <w:sz w:val="28"/>
          <w:szCs w:val="28"/>
        </w:rPr>
        <w:t>Низовского</w:t>
      </w:r>
      <w:r w:rsidRPr="005C5882">
        <w:rPr>
          <w:sz w:val="28"/>
          <w:szCs w:val="28"/>
        </w:rPr>
        <w:t xml:space="preserve"> сельского поселения </w:t>
      </w:r>
    </w:p>
    <w:p w:rsidR="00C5526E" w:rsidRPr="005C5882" w:rsidRDefault="00C5526E" w:rsidP="00DB0F38">
      <w:pPr>
        <w:jc w:val="both"/>
        <w:rPr>
          <w:sz w:val="28"/>
          <w:szCs w:val="28"/>
        </w:rPr>
      </w:pPr>
      <w:r w:rsidRPr="005C5882">
        <w:rPr>
          <w:sz w:val="28"/>
          <w:szCs w:val="28"/>
        </w:rPr>
        <w:t>(далее – главы администрации).</w:t>
      </w:r>
    </w:p>
    <w:p w:rsidR="00C5526E" w:rsidRPr="005C5882" w:rsidRDefault="00C5526E" w:rsidP="00DB0F38">
      <w:pPr>
        <w:jc w:val="both"/>
        <w:rPr>
          <w:sz w:val="28"/>
          <w:szCs w:val="28"/>
        </w:rPr>
      </w:pPr>
      <w:bookmarkStart w:id="4" w:name="sub_103"/>
      <w:bookmarkEnd w:id="3"/>
      <w:r w:rsidRPr="005C5882">
        <w:rPr>
          <w:sz w:val="28"/>
          <w:szCs w:val="28"/>
        </w:rPr>
        <w:t>4. К заявлению прилагаются:</w:t>
      </w:r>
    </w:p>
    <w:bookmarkEnd w:id="4"/>
    <w:p w:rsidR="00C5526E" w:rsidRPr="005C5882" w:rsidRDefault="00C5526E" w:rsidP="00DB0F38">
      <w:pPr>
        <w:jc w:val="both"/>
        <w:rPr>
          <w:sz w:val="28"/>
          <w:szCs w:val="28"/>
        </w:rPr>
      </w:pPr>
      <w:r w:rsidRPr="005C5882">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C5526E" w:rsidRPr="005C5882" w:rsidRDefault="00C5526E" w:rsidP="00DB0F38">
      <w:pPr>
        <w:jc w:val="both"/>
        <w:rPr>
          <w:sz w:val="28"/>
          <w:szCs w:val="28"/>
        </w:rPr>
      </w:pPr>
      <w:r w:rsidRPr="005C5882">
        <w:rPr>
          <w:sz w:val="28"/>
          <w:szCs w:val="28"/>
        </w:rPr>
        <w:t>копия паспорта.</w:t>
      </w:r>
    </w:p>
    <w:p w:rsidR="00C5526E" w:rsidRPr="005C5882" w:rsidRDefault="00C5526E" w:rsidP="00DB0F38">
      <w:pPr>
        <w:jc w:val="both"/>
        <w:rPr>
          <w:sz w:val="28"/>
          <w:szCs w:val="28"/>
        </w:rPr>
      </w:pPr>
      <w:r w:rsidRPr="005C5882">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C5526E" w:rsidRPr="005C5882" w:rsidRDefault="00C5526E" w:rsidP="00DB0F38">
      <w:pPr>
        <w:jc w:val="both"/>
        <w:rPr>
          <w:sz w:val="28"/>
          <w:szCs w:val="28"/>
        </w:rPr>
      </w:pPr>
      <w:r w:rsidRPr="005C5882">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5C5882">
          <w:rPr>
            <w:rStyle w:val="a1"/>
            <w:sz w:val="28"/>
            <w:szCs w:val="28"/>
          </w:rPr>
          <w:t>Федеральным законом</w:t>
        </w:r>
      </w:hyperlink>
      <w:r w:rsidRPr="005C5882">
        <w:rPr>
          <w:sz w:val="28"/>
          <w:szCs w:val="28"/>
        </w:rPr>
        <w:t xml:space="preserve"> от 27 июля 2010 года № 210-ФЗ "Об организации предоставления государственных и муниципальных услуг".</w:t>
      </w:r>
    </w:p>
    <w:p w:rsidR="00C5526E" w:rsidRPr="005C5882" w:rsidRDefault="00C5526E" w:rsidP="00DB0F38">
      <w:pPr>
        <w:jc w:val="both"/>
        <w:rPr>
          <w:sz w:val="28"/>
          <w:szCs w:val="28"/>
        </w:rPr>
      </w:pPr>
      <w:r w:rsidRPr="005C5882">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C5526E" w:rsidRPr="005C5882" w:rsidRDefault="00C5526E" w:rsidP="00DB0F38">
      <w:pPr>
        <w:jc w:val="both"/>
        <w:rPr>
          <w:sz w:val="28"/>
          <w:szCs w:val="28"/>
        </w:rPr>
      </w:pPr>
      <w:bookmarkStart w:id="5" w:name="sub_1052"/>
      <w:r w:rsidRPr="005C5882">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5"/>
    <w:p w:rsidR="00C5526E" w:rsidRPr="005C5882" w:rsidRDefault="00C5526E" w:rsidP="00DB0F38">
      <w:pPr>
        <w:jc w:val="both"/>
        <w:rPr>
          <w:sz w:val="28"/>
          <w:szCs w:val="28"/>
        </w:rPr>
      </w:pPr>
      <w:r w:rsidRPr="005C5882">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C5526E" w:rsidRPr="005C5882" w:rsidRDefault="00C5526E" w:rsidP="00DB0F38">
      <w:pPr>
        <w:jc w:val="both"/>
        <w:rPr>
          <w:sz w:val="28"/>
          <w:szCs w:val="28"/>
        </w:rPr>
      </w:pPr>
      <w:r w:rsidRPr="005C5882">
        <w:rPr>
          <w:sz w:val="28"/>
          <w:szCs w:val="28"/>
        </w:rPr>
        <w:t>7. На каждого получателя пенсии за выслугу лет в Администрации заводится и хранится личное дело.</w:t>
      </w:r>
    </w:p>
    <w:p w:rsidR="00C5526E" w:rsidRPr="005C5882" w:rsidRDefault="00C5526E" w:rsidP="00B74B65">
      <w:pPr>
        <w:pStyle w:val="Heading1"/>
        <w:numPr>
          <w:ilvl w:val="0"/>
          <w:numId w:val="2"/>
        </w:numPr>
        <w:spacing w:before="0" w:after="0"/>
        <w:rPr>
          <w:rFonts w:ascii="Times New Roman" w:hAnsi="Times New Roman" w:cs="Times New Roman"/>
          <w:color w:val="auto"/>
          <w:sz w:val="28"/>
          <w:szCs w:val="28"/>
        </w:rPr>
      </w:pPr>
      <w:bookmarkStart w:id="6" w:name="sub_200"/>
      <w:r w:rsidRPr="005C5882">
        <w:rPr>
          <w:rFonts w:ascii="Times New Roman" w:hAnsi="Times New Roman" w:cs="Times New Roman"/>
          <w:color w:val="auto"/>
          <w:sz w:val="28"/>
          <w:szCs w:val="28"/>
        </w:rPr>
        <w:t>Принятие решения об установлении или об отказе</w:t>
      </w:r>
    </w:p>
    <w:p w:rsidR="00C5526E" w:rsidRPr="005C5882" w:rsidRDefault="00C5526E" w:rsidP="00B74B65">
      <w:pPr>
        <w:pStyle w:val="Heading1"/>
        <w:spacing w:before="0" w:after="0"/>
        <w:ind w:firstLine="720"/>
        <w:rPr>
          <w:rFonts w:ascii="Times New Roman" w:hAnsi="Times New Roman" w:cs="Times New Roman"/>
          <w:color w:val="auto"/>
          <w:sz w:val="28"/>
          <w:szCs w:val="28"/>
        </w:rPr>
      </w:pPr>
      <w:r w:rsidRPr="005C5882">
        <w:rPr>
          <w:rFonts w:ascii="Times New Roman" w:hAnsi="Times New Roman" w:cs="Times New Roman"/>
          <w:color w:val="auto"/>
          <w:sz w:val="28"/>
          <w:szCs w:val="28"/>
        </w:rPr>
        <w:t>в установлении пенсии за выслугу лет</w:t>
      </w:r>
    </w:p>
    <w:p w:rsidR="00C5526E" w:rsidRPr="005C5882" w:rsidRDefault="00C5526E" w:rsidP="00DB0F38">
      <w:pPr>
        <w:jc w:val="both"/>
        <w:rPr>
          <w:sz w:val="28"/>
          <w:szCs w:val="28"/>
        </w:rPr>
      </w:pPr>
      <w:r w:rsidRPr="005C5882">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C5526E" w:rsidRPr="005C5882" w:rsidRDefault="00C5526E" w:rsidP="00DB0F38">
      <w:pPr>
        <w:jc w:val="both"/>
        <w:rPr>
          <w:rFonts w:ascii="Arial" w:hAnsi="Arial" w:cs="Arial"/>
          <w:sz w:val="28"/>
          <w:szCs w:val="28"/>
        </w:rPr>
      </w:pPr>
      <w:r w:rsidRPr="005C5882">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sidRPr="005C5882">
          <w:rPr>
            <w:rStyle w:val="a1"/>
            <w:sz w:val="28"/>
            <w:szCs w:val="28"/>
          </w:rPr>
          <w:t>.</w:t>
        </w:r>
      </w:hyperlink>
      <w:r w:rsidRPr="005C5882">
        <w:rPr>
          <w:sz w:val="28"/>
          <w:szCs w:val="28"/>
        </w:rPr>
        <w:t xml:space="preserve"> </w:t>
      </w:r>
    </w:p>
    <w:p w:rsidR="00C5526E" w:rsidRPr="005C5882" w:rsidRDefault="00C5526E" w:rsidP="00DB0F38">
      <w:pPr>
        <w:jc w:val="both"/>
        <w:rPr>
          <w:sz w:val="28"/>
          <w:szCs w:val="28"/>
        </w:rPr>
      </w:pPr>
      <w:r w:rsidRPr="005C5882">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C5526E" w:rsidRPr="005C5882" w:rsidRDefault="00C5526E" w:rsidP="00DB0F38">
      <w:pPr>
        <w:jc w:val="both"/>
        <w:rPr>
          <w:sz w:val="28"/>
          <w:szCs w:val="28"/>
        </w:rPr>
      </w:pPr>
      <w:r w:rsidRPr="005C5882">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C5526E" w:rsidRPr="005C5882" w:rsidRDefault="00C5526E" w:rsidP="00DB0F38">
      <w:pPr>
        <w:jc w:val="both"/>
        <w:rPr>
          <w:sz w:val="28"/>
          <w:szCs w:val="28"/>
        </w:rPr>
      </w:pPr>
      <w:r w:rsidRPr="005C5882">
        <w:rPr>
          <w:sz w:val="28"/>
          <w:szCs w:val="28"/>
        </w:rPr>
        <w:t>11. Решение об отказе в назначении пенсии за выслугу лет принимается Администрацией в случаях, если:</w:t>
      </w:r>
    </w:p>
    <w:p w:rsidR="00C5526E" w:rsidRPr="005C5882" w:rsidRDefault="00C5526E" w:rsidP="00DB0F38">
      <w:pPr>
        <w:jc w:val="both"/>
        <w:rPr>
          <w:sz w:val="28"/>
          <w:szCs w:val="28"/>
        </w:rPr>
      </w:pPr>
      <w:bookmarkStart w:id="7" w:name="sub_1072"/>
      <w:r w:rsidRPr="005C5882">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C5526E" w:rsidRPr="005C5882" w:rsidRDefault="00C5526E" w:rsidP="00DB0F38">
      <w:pPr>
        <w:jc w:val="both"/>
        <w:rPr>
          <w:sz w:val="28"/>
          <w:szCs w:val="28"/>
        </w:rPr>
      </w:pPr>
      <w:r w:rsidRPr="005C5882">
        <w:rPr>
          <w:sz w:val="28"/>
          <w:szCs w:val="28"/>
        </w:rPr>
        <w:t>лицо не соответствует требованиям, указанным в пункте 14 настоящего  Положения;</w:t>
      </w:r>
    </w:p>
    <w:p w:rsidR="00C5526E" w:rsidRPr="005C5882" w:rsidRDefault="00C5526E" w:rsidP="00DB0F38">
      <w:pPr>
        <w:jc w:val="both"/>
        <w:rPr>
          <w:sz w:val="28"/>
          <w:szCs w:val="28"/>
        </w:rPr>
      </w:pPr>
      <w:bookmarkStart w:id="8" w:name="sub_1073"/>
      <w:bookmarkEnd w:id="7"/>
      <w:r w:rsidRPr="005C5882">
        <w:rPr>
          <w:sz w:val="28"/>
          <w:szCs w:val="28"/>
        </w:rPr>
        <w:t>представлен не полный</w:t>
      </w:r>
      <w:r w:rsidRPr="005C5882">
        <w:rPr>
          <w:color w:val="353842"/>
          <w:sz w:val="28"/>
          <w:szCs w:val="28"/>
          <w:shd w:val="clear" w:color="auto" w:fill="F0F0F0"/>
        </w:rPr>
        <w:t xml:space="preserve"> </w:t>
      </w:r>
      <w:r w:rsidRPr="005C5882">
        <w:rPr>
          <w:sz w:val="28"/>
          <w:szCs w:val="28"/>
        </w:rPr>
        <w:t>перечень документов, указанный в пункте 4 настоящего Положения;</w:t>
      </w:r>
    </w:p>
    <w:bookmarkEnd w:id="8"/>
    <w:p w:rsidR="00C5526E" w:rsidRPr="005C5882" w:rsidRDefault="00C5526E" w:rsidP="00DB0F38">
      <w:pPr>
        <w:jc w:val="both"/>
        <w:rPr>
          <w:sz w:val="28"/>
          <w:szCs w:val="28"/>
        </w:rPr>
      </w:pPr>
      <w:r w:rsidRPr="005C5882">
        <w:rPr>
          <w:sz w:val="28"/>
          <w:szCs w:val="28"/>
        </w:rPr>
        <w:t>выявлены недостоверные сведения в одном из представленных документов, указанных в пункте 4 настоящего Положения.</w:t>
      </w:r>
    </w:p>
    <w:p w:rsidR="00C5526E" w:rsidRPr="005C5882" w:rsidRDefault="00C5526E" w:rsidP="00DB0F38">
      <w:pPr>
        <w:jc w:val="both"/>
        <w:rPr>
          <w:sz w:val="28"/>
          <w:szCs w:val="28"/>
        </w:rPr>
      </w:pPr>
      <w:r w:rsidRPr="005C5882">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C5526E" w:rsidRPr="005C5882" w:rsidRDefault="00C5526E" w:rsidP="00DB0F38">
      <w:pPr>
        <w:jc w:val="both"/>
        <w:rPr>
          <w:sz w:val="28"/>
          <w:szCs w:val="28"/>
        </w:rPr>
      </w:pPr>
      <w:r w:rsidRPr="005C5882">
        <w:rPr>
          <w:sz w:val="28"/>
          <w:szCs w:val="28"/>
        </w:rPr>
        <w:t>Отказ в установлении пенсии за выслугу лет может быть обжалован в судебном порядке.</w:t>
      </w:r>
    </w:p>
    <w:p w:rsidR="00C5526E" w:rsidRPr="005C5882" w:rsidRDefault="00C5526E" w:rsidP="00B74B65">
      <w:pPr>
        <w:pStyle w:val="Heading1"/>
        <w:numPr>
          <w:ilvl w:val="0"/>
          <w:numId w:val="2"/>
        </w:numPr>
        <w:rPr>
          <w:rFonts w:ascii="Times New Roman" w:hAnsi="Times New Roman" w:cs="Times New Roman"/>
          <w:color w:val="auto"/>
          <w:sz w:val="28"/>
          <w:szCs w:val="28"/>
        </w:rPr>
      </w:pPr>
      <w:r w:rsidRPr="005C5882">
        <w:rPr>
          <w:rFonts w:ascii="Times New Roman" w:hAnsi="Times New Roman" w:cs="Times New Roman"/>
          <w:color w:val="auto"/>
          <w:sz w:val="28"/>
          <w:szCs w:val="28"/>
        </w:rPr>
        <w:t>Порядок определения размера пенсии за выслугу лет</w:t>
      </w:r>
    </w:p>
    <w:p w:rsidR="00C5526E" w:rsidRPr="005C5882" w:rsidRDefault="00C5526E" w:rsidP="00DB0F38">
      <w:pPr>
        <w:jc w:val="both"/>
        <w:rPr>
          <w:sz w:val="28"/>
          <w:szCs w:val="28"/>
        </w:rPr>
      </w:pPr>
      <w:r w:rsidRPr="005C5882">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C5526E" w:rsidRPr="005C5882" w:rsidRDefault="00C5526E" w:rsidP="00DB0F38">
      <w:pPr>
        <w:jc w:val="both"/>
        <w:rPr>
          <w:sz w:val="28"/>
          <w:szCs w:val="28"/>
        </w:rPr>
      </w:pPr>
      <w:r w:rsidRPr="005C5882">
        <w:rPr>
          <w:sz w:val="28"/>
          <w:szCs w:val="28"/>
        </w:rPr>
        <w:t xml:space="preserve">14. </w:t>
      </w:r>
      <w:bookmarkStart w:id="9" w:name="sub_3201"/>
      <w:r w:rsidRPr="005C5882">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C5526E" w:rsidRPr="005C5882" w:rsidRDefault="00C5526E" w:rsidP="00DB0F38">
      <w:pPr>
        <w:jc w:val="both"/>
        <w:rPr>
          <w:rFonts w:ascii="Arial" w:hAnsi="Arial" w:cs="Arial"/>
          <w:sz w:val="28"/>
          <w:szCs w:val="28"/>
        </w:rPr>
      </w:pPr>
      <w:bookmarkStart w:id="10" w:name="sub_3202"/>
      <w:bookmarkEnd w:id="9"/>
      <w:r w:rsidRPr="005C5882">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C5526E" w:rsidRPr="005C5882" w:rsidRDefault="00C5526E" w:rsidP="00DB0F38">
      <w:pPr>
        <w:jc w:val="both"/>
        <w:rPr>
          <w:sz w:val="28"/>
          <w:szCs w:val="28"/>
        </w:rPr>
      </w:pPr>
      <w:r w:rsidRPr="005C5882">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C5526E" w:rsidRPr="005C5882" w:rsidRDefault="00C5526E" w:rsidP="00DB0F38">
      <w:pPr>
        <w:jc w:val="both"/>
        <w:rPr>
          <w:sz w:val="28"/>
          <w:szCs w:val="28"/>
        </w:rPr>
      </w:pPr>
      <w:bookmarkStart w:id="11" w:name="sub_3203"/>
      <w:bookmarkEnd w:id="10"/>
      <w:r w:rsidRPr="005C5882">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1"/>
    <w:p w:rsidR="00C5526E" w:rsidRPr="005C5882" w:rsidRDefault="00C5526E" w:rsidP="00DB0F38">
      <w:pPr>
        <w:jc w:val="both"/>
        <w:rPr>
          <w:sz w:val="28"/>
          <w:szCs w:val="28"/>
        </w:rPr>
      </w:pPr>
      <w:r w:rsidRPr="005C5882">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C5526E" w:rsidRPr="005C5882" w:rsidRDefault="00C5526E" w:rsidP="00DB0F38">
      <w:pPr>
        <w:jc w:val="both"/>
        <w:rPr>
          <w:sz w:val="28"/>
          <w:szCs w:val="28"/>
        </w:rPr>
      </w:pPr>
      <w:r w:rsidRPr="005C5882">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C5526E" w:rsidRPr="005C5882" w:rsidRDefault="00C5526E" w:rsidP="00DB0F38">
      <w:pPr>
        <w:jc w:val="both"/>
        <w:rPr>
          <w:sz w:val="28"/>
          <w:szCs w:val="28"/>
        </w:rPr>
      </w:pPr>
      <w:r w:rsidRPr="005C5882">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C5526E" w:rsidRPr="005C5882" w:rsidRDefault="00C5526E" w:rsidP="00DB0F38">
      <w:pPr>
        <w:jc w:val="both"/>
        <w:rPr>
          <w:sz w:val="28"/>
          <w:szCs w:val="28"/>
        </w:rPr>
      </w:pPr>
      <w:r w:rsidRPr="005C5882">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C5526E" w:rsidRPr="005C5882" w:rsidRDefault="00C5526E" w:rsidP="00DB0F38">
      <w:pPr>
        <w:jc w:val="both"/>
        <w:rPr>
          <w:sz w:val="28"/>
          <w:szCs w:val="28"/>
        </w:rPr>
      </w:pPr>
    </w:p>
    <w:p w:rsidR="00C5526E" w:rsidRPr="005C5882" w:rsidRDefault="00C5526E" w:rsidP="00B74B65">
      <w:pPr>
        <w:pStyle w:val="Heading1"/>
        <w:numPr>
          <w:ilvl w:val="0"/>
          <w:numId w:val="2"/>
        </w:numPr>
        <w:rPr>
          <w:rFonts w:ascii="Times New Roman" w:hAnsi="Times New Roman" w:cs="Times New Roman"/>
          <w:color w:val="auto"/>
          <w:sz w:val="28"/>
          <w:szCs w:val="28"/>
        </w:rPr>
      </w:pPr>
      <w:r w:rsidRPr="005C5882">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C5526E" w:rsidRPr="005C5882" w:rsidRDefault="00C5526E" w:rsidP="00DB0F38">
      <w:pPr>
        <w:jc w:val="both"/>
        <w:rPr>
          <w:sz w:val="28"/>
          <w:szCs w:val="28"/>
        </w:rPr>
      </w:pPr>
      <w:bookmarkStart w:id="12" w:name="sub_104"/>
      <w:bookmarkEnd w:id="6"/>
      <w:r w:rsidRPr="005C5882">
        <w:rPr>
          <w:sz w:val="28"/>
          <w:szCs w:val="28"/>
        </w:rPr>
        <w:t>15. Среднемесячное денежное содержание должностных лиц и муниципальных служащих определяется следующим образом:</w:t>
      </w:r>
    </w:p>
    <w:bookmarkEnd w:id="12"/>
    <w:p w:rsidR="00C5526E" w:rsidRPr="005C5882" w:rsidRDefault="00C5526E" w:rsidP="00DB0F38">
      <w:pPr>
        <w:jc w:val="both"/>
        <w:rPr>
          <w:sz w:val="28"/>
          <w:szCs w:val="28"/>
        </w:rPr>
      </w:pPr>
      <w:r w:rsidRPr="005C5882">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C5526E" w:rsidRPr="005C5882" w:rsidRDefault="00C5526E" w:rsidP="00DB0F38">
      <w:pPr>
        <w:jc w:val="both"/>
        <w:rPr>
          <w:sz w:val="28"/>
          <w:szCs w:val="28"/>
        </w:rPr>
      </w:pPr>
      <w:r w:rsidRPr="005C5882">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C5526E" w:rsidRPr="005C5882" w:rsidRDefault="00C5526E" w:rsidP="00DB0F38">
      <w:pPr>
        <w:jc w:val="both"/>
        <w:rPr>
          <w:sz w:val="28"/>
          <w:szCs w:val="28"/>
        </w:rPr>
      </w:pPr>
      <w:r w:rsidRPr="005C5882">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C5526E" w:rsidRPr="005C5882" w:rsidRDefault="00C5526E" w:rsidP="00DB0F38">
      <w:pPr>
        <w:jc w:val="both"/>
        <w:rPr>
          <w:sz w:val="28"/>
          <w:szCs w:val="28"/>
        </w:rPr>
      </w:pPr>
      <w:r w:rsidRPr="005C5882">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C5526E" w:rsidRPr="005C5882" w:rsidRDefault="00C5526E" w:rsidP="00DB0F38">
      <w:pPr>
        <w:jc w:val="both"/>
        <w:rPr>
          <w:sz w:val="28"/>
          <w:szCs w:val="28"/>
        </w:rPr>
      </w:pPr>
      <w:r w:rsidRPr="005C5882">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C5526E" w:rsidRPr="005C5882" w:rsidRDefault="00C5526E" w:rsidP="00DB0F38">
      <w:pPr>
        <w:jc w:val="both"/>
        <w:rPr>
          <w:sz w:val="28"/>
          <w:szCs w:val="28"/>
        </w:rPr>
      </w:pPr>
      <w:r w:rsidRPr="005C5882">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C5526E" w:rsidRPr="005C5882" w:rsidRDefault="00C5526E" w:rsidP="00DB0F38">
      <w:pPr>
        <w:jc w:val="both"/>
        <w:rPr>
          <w:sz w:val="28"/>
          <w:szCs w:val="28"/>
        </w:rPr>
      </w:pPr>
      <w:r w:rsidRPr="005C5882">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C5526E" w:rsidRPr="005C5882" w:rsidRDefault="00C5526E" w:rsidP="00DB0F38">
      <w:pPr>
        <w:jc w:val="both"/>
        <w:rPr>
          <w:sz w:val="28"/>
          <w:szCs w:val="28"/>
        </w:rPr>
      </w:pPr>
      <w:r w:rsidRPr="005C5882">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C5526E" w:rsidRPr="005C5882" w:rsidRDefault="00C5526E" w:rsidP="00DB0F38">
      <w:pPr>
        <w:jc w:val="both"/>
        <w:rPr>
          <w:sz w:val="28"/>
          <w:szCs w:val="28"/>
        </w:rPr>
      </w:pPr>
      <w:r w:rsidRPr="005C5882">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C5526E" w:rsidRPr="005C5882" w:rsidRDefault="00C5526E" w:rsidP="00B74B65">
      <w:pPr>
        <w:pStyle w:val="Heading1"/>
        <w:numPr>
          <w:ilvl w:val="0"/>
          <w:numId w:val="2"/>
        </w:numPr>
        <w:rPr>
          <w:rFonts w:ascii="Times New Roman" w:hAnsi="Times New Roman" w:cs="Times New Roman"/>
          <w:color w:val="auto"/>
          <w:sz w:val="28"/>
          <w:szCs w:val="28"/>
        </w:rPr>
      </w:pPr>
      <w:bookmarkStart w:id="13" w:name="sub_110"/>
      <w:r w:rsidRPr="005C5882">
        <w:rPr>
          <w:rFonts w:ascii="Times New Roman" w:hAnsi="Times New Roman" w:cs="Times New Roman"/>
          <w:color w:val="auto"/>
          <w:sz w:val="28"/>
          <w:szCs w:val="28"/>
        </w:rPr>
        <w:t>Порядок выплаты пенсии за выслугу лет</w:t>
      </w:r>
    </w:p>
    <w:p w:rsidR="00C5526E" w:rsidRPr="005C5882" w:rsidRDefault="00C5526E" w:rsidP="00DB0F38">
      <w:pPr>
        <w:jc w:val="both"/>
        <w:rPr>
          <w:sz w:val="28"/>
          <w:szCs w:val="28"/>
        </w:rPr>
      </w:pPr>
      <w:r w:rsidRPr="005C5882">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3"/>
    <w:p w:rsidR="00C5526E" w:rsidRPr="005C5882" w:rsidRDefault="00C5526E" w:rsidP="00DB0F38">
      <w:pPr>
        <w:jc w:val="both"/>
        <w:rPr>
          <w:sz w:val="28"/>
          <w:szCs w:val="28"/>
        </w:rPr>
      </w:pPr>
      <w:r w:rsidRPr="005C5882">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C5526E" w:rsidRPr="005C5882" w:rsidRDefault="00C5526E" w:rsidP="00DB0F38">
      <w:pPr>
        <w:jc w:val="both"/>
        <w:rPr>
          <w:sz w:val="28"/>
          <w:szCs w:val="28"/>
        </w:rPr>
      </w:pPr>
      <w:r w:rsidRPr="005C5882">
        <w:rPr>
          <w:sz w:val="28"/>
          <w:szCs w:val="28"/>
        </w:rPr>
        <w:t xml:space="preserve">2) уведомляет заявителя о размере установленной пенсии за выслугу лет по форме согласно </w:t>
      </w:r>
      <w:hyperlink r:id="rId10" w:anchor="sub_6000" w:history="1">
        <w:r w:rsidRPr="005C5882">
          <w:rPr>
            <w:rStyle w:val="a1"/>
            <w:sz w:val="28"/>
            <w:szCs w:val="28"/>
          </w:rPr>
          <w:t>приложению 6</w:t>
        </w:r>
      </w:hyperlink>
      <w:r w:rsidRPr="005C5882">
        <w:rPr>
          <w:sz w:val="28"/>
          <w:szCs w:val="28"/>
        </w:rPr>
        <w:t>.</w:t>
      </w:r>
    </w:p>
    <w:p w:rsidR="00C5526E" w:rsidRPr="005C5882" w:rsidRDefault="00C5526E" w:rsidP="00DB0F38">
      <w:pPr>
        <w:jc w:val="both"/>
        <w:rPr>
          <w:sz w:val="28"/>
          <w:szCs w:val="28"/>
        </w:rPr>
      </w:pPr>
      <w:r w:rsidRPr="005C5882">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C5526E" w:rsidRPr="005C5882" w:rsidRDefault="00C5526E" w:rsidP="00DB0F38">
      <w:pPr>
        <w:jc w:val="both"/>
        <w:rPr>
          <w:sz w:val="28"/>
          <w:szCs w:val="28"/>
        </w:rPr>
      </w:pPr>
      <w:bookmarkStart w:id="14" w:name="sub_111"/>
      <w:r w:rsidRPr="005C5882">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C5526E" w:rsidRPr="005C5882" w:rsidRDefault="00C5526E" w:rsidP="00DB0F38">
      <w:pPr>
        <w:jc w:val="both"/>
        <w:rPr>
          <w:sz w:val="28"/>
          <w:szCs w:val="28"/>
        </w:rPr>
      </w:pPr>
      <w:r w:rsidRPr="005C5882">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C5526E" w:rsidRPr="005C5882" w:rsidRDefault="00C5526E" w:rsidP="00DB0F38">
      <w:pPr>
        <w:jc w:val="both"/>
        <w:rPr>
          <w:sz w:val="28"/>
          <w:szCs w:val="28"/>
        </w:rPr>
      </w:pPr>
      <w:r w:rsidRPr="005C5882">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C5526E" w:rsidRPr="005C5882" w:rsidRDefault="00C5526E" w:rsidP="00DB0F38">
      <w:pPr>
        <w:jc w:val="both"/>
        <w:rPr>
          <w:sz w:val="28"/>
          <w:szCs w:val="28"/>
        </w:rPr>
      </w:pPr>
      <w:bookmarkStart w:id="15" w:name="sub_112"/>
      <w:bookmarkEnd w:id="14"/>
      <w:r w:rsidRPr="005C5882">
        <w:rPr>
          <w:sz w:val="28"/>
          <w:szCs w:val="28"/>
        </w:rPr>
        <w:t>23. При наступлении обстоятельств, указанных в пункте 22</w:t>
      </w:r>
      <w:r w:rsidRPr="005C5882">
        <w:rPr>
          <w:color w:val="C0504D"/>
          <w:sz w:val="28"/>
          <w:szCs w:val="28"/>
        </w:rPr>
        <w:t xml:space="preserve"> </w:t>
      </w:r>
      <w:r w:rsidRPr="005C5882">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sidRPr="005C5882">
          <w:rPr>
            <w:rStyle w:val="a1"/>
            <w:sz w:val="28"/>
            <w:szCs w:val="28"/>
          </w:rPr>
          <w:t>приложению 3</w:t>
        </w:r>
      </w:hyperlink>
      <w:r w:rsidRPr="005C5882">
        <w:rPr>
          <w:sz w:val="28"/>
          <w:szCs w:val="28"/>
        </w:rPr>
        <w:t>.</w:t>
      </w:r>
    </w:p>
    <w:p w:rsidR="00C5526E" w:rsidRPr="005C5882" w:rsidRDefault="00C5526E" w:rsidP="00DB0F38">
      <w:pPr>
        <w:jc w:val="both"/>
        <w:rPr>
          <w:sz w:val="28"/>
          <w:szCs w:val="28"/>
        </w:rPr>
      </w:pPr>
      <w:bookmarkStart w:id="16" w:name="sub_113"/>
      <w:bookmarkEnd w:id="15"/>
      <w:r w:rsidRPr="005C5882">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C5526E" w:rsidRPr="005C5882" w:rsidRDefault="00C5526E" w:rsidP="00DB0F38">
      <w:pPr>
        <w:jc w:val="both"/>
        <w:rPr>
          <w:sz w:val="28"/>
          <w:szCs w:val="28"/>
        </w:rPr>
      </w:pPr>
      <w:bookmarkStart w:id="17" w:name="sub_114"/>
      <w:bookmarkEnd w:id="16"/>
      <w:r w:rsidRPr="005C5882">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sidRPr="005C5882">
          <w:rPr>
            <w:rStyle w:val="a1"/>
            <w:sz w:val="28"/>
            <w:szCs w:val="28"/>
          </w:rPr>
          <w:t>приложению 4</w:t>
        </w:r>
      </w:hyperlink>
      <w:r w:rsidRPr="005C5882">
        <w:rPr>
          <w:sz w:val="28"/>
          <w:szCs w:val="28"/>
        </w:rPr>
        <w:t>.</w:t>
      </w:r>
    </w:p>
    <w:p w:rsidR="00C5526E" w:rsidRPr="005C5882" w:rsidRDefault="00C5526E" w:rsidP="00DB0F38">
      <w:pPr>
        <w:jc w:val="both"/>
        <w:rPr>
          <w:sz w:val="28"/>
          <w:szCs w:val="28"/>
        </w:rPr>
      </w:pPr>
      <w:bookmarkStart w:id="18" w:name="sub_115"/>
      <w:bookmarkEnd w:id="17"/>
      <w:r w:rsidRPr="005C5882">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C5526E" w:rsidRPr="005C5882" w:rsidRDefault="00C5526E" w:rsidP="00DB0F38">
      <w:pPr>
        <w:jc w:val="both"/>
        <w:rPr>
          <w:sz w:val="28"/>
          <w:szCs w:val="28"/>
        </w:rPr>
      </w:pPr>
      <w:r w:rsidRPr="005C5882">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C5526E" w:rsidRPr="005C5882" w:rsidRDefault="00C5526E" w:rsidP="00DB0F38">
      <w:pPr>
        <w:jc w:val="both"/>
        <w:rPr>
          <w:sz w:val="28"/>
          <w:szCs w:val="28"/>
        </w:rPr>
      </w:pPr>
      <w:r w:rsidRPr="005C5882">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C5526E" w:rsidRPr="005C5882" w:rsidRDefault="00C5526E" w:rsidP="00DB0F38">
      <w:pPr>
        <w:jc w:val="both"/>
        <w:rPr>
          <w:sz w:val="28"/>
          <w:szCs w:val="28"/>
        </w:rPr>
      </w:pPr>
      <w:bookmarkStart w:id="19" w:name="sub_116"/>
      <w:bookmarkEnd w:id="18"/>
      <w:r w:rsidRPr="005C5882">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9"/>
    <w:p w:rsidR="00C5526E" w:rsidRPr="005C5882" w:rsidRDefault="00C5526E" w:rsidP="00DB0F38">
      <w:pPr>
        <w:jc w:val="both"/>
        <w:rPr>
          <w:sz w:val="28"/>
          <w:szCs w:val="28"/>
        </w:rPr>
      </w:pPr>
      <w:r w:rsidRPr="005C5882">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5C5882">
          <w:rPr>
            <w:rStyle w:val="a1"/>
            <w:sz w:val="28"/>
            <w:szCs w:val="28"/>
          </w:rPr>
          <w:t>правилам</w:t>
        </w:r>
      </w:hyperlink>
      <w:r w:rsidRPr="005C5882">
        <w:rPr>
          <w:sz w:val="28"/>
          <w:szCs w:val="28"/>
        </w:rPr>
        <w:t xml:space="preserve"> назначения и выплаты страховых пенсий.</w:t>
      </w:r>
    </w:p>
    <w:p w:rsidR="00C5526E" w:rsidRPr="005C5882" w:rsidRDefault="00C5526E" w:rsidP="00DB0F38">
      <w:pPr>
        <w:jc w:val="both"/>
        <w:rPr>
          <w:sz w:val="28"/>
          <w:szCs w:val="28"/>
        </w:rPr>
      </w:pPr>
      <w:r w:rsidRPr="005C5882">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C5526E" w:rsidRPr="005C5882" w:rsidRDefault="00C5526E" w:rsidP="00DB0F38">
      <w:pPr>
        <w:jc w:val="both"/>
        <w:rPr>
          <w:sz w:val="28"/>
          <w:szCs w:val="28"/>
        </w:rPr>
      </w:pPr>
    </w:p>
    <w:p w:rsidR="00C5526E" w:rsidRPr="005C5882" w:rsidRDefault="00C5526E" w:rsidP="00DB0F38">
      <w:pPr>
        <w:jc w:val="both"/>
        <w:rPr>
          <w:sz w:val="28"/>
          <w:szCs w:val="28"/>
        </w:rPr>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Default="00C5526E" w:rsidP="00DB0F38">
      <w:pPr>
        <w:jc w:val="both"/>
      </w:pPr>
    </w:p>
    <w:p w:rsidR="00C5526E" w:rsidRPr="00DB0F38" w:rsidRDefault="00C5526E" w:rsidP="00DB0F38">
      <w:pPr>
        <w:jc w:val="both"/>
      </w:pPr>
    </w:p>
    <w:p w:rsidR="00C5526E" w:rsidRDefault="00C5526E" w:rsidP="00DB0F38">
      <w:pPr>
        <w:jc w:val="right"/>
      </w:pPr>
    </w:p>
    <w:p w:rsidR="00C5526E" w:rsidRDefault="00C5526E" w:rsidP="00DB0F38">
      <w:pPr>
        <w:jc w:val="right"/>
      </w:pPr>
    </w:p>
    <w:p w:rsidR="00C5526E" w:rsidRDefault="00C5526E" w:rsidP="00DB0F38">
      <w:pPr>
        <w:jc w:val="right"/>
      </w:pPr>
    </w:p>
    <w:p w:rsidR="00C5526E" w:rsidRDefault="00C5526E" w:rsidP="00DB0F38">
      <w:pPr>
        <w:jc w:val="right"/>
      </w:pPr>
    </w:p>
    <w:p w:rsidR="00C5526E" w:rsidRDefault="00C5526E" w:rsidP="00DB0F38">
      <w:pPr>
        <w:jc w:val="right"/>
      </w:pPr>
    </w:p>
    <w:p w:rsidR="00C5526E" w:rsidRDefault="00C5526E" w:rsidP="00DB0F38">
      <w:pPr>
        <w:jc w:val="right"/>
      </w:pPr>
    </w:p>
    <w:p w:rsidR="00C5526E" w:rsidRPr="00DB0F38" w:rsidRDefault="00C5526E" w:rsidP="00DB0F38">
      <w:pPr>
        <w:jc w:val="right"/>
      </w:pPr>
    </w:p>
    <w:p w:rsidR="00C5526E" w:rsidRPr="00DB0F38" w:rsidRDefault="00C5526E" w:rsidP="00DB0F38">
      <w:pPr>
        <w:ind w:firstLine="698"/>
        <w:jc w:val="right"/>
        <w:rPr>
          <w:rStyle w:val="a0"/>
          <w:color w:val="auto"/>
        </w:rPr>
      </w:pPr>
      <w:r w:rsidRPr="00DB0F38">
        <w:rPr>
          <w:rStyle w:val="a0"/>
        </w:rPr>
        <w:t xml:space="preserve">                                                               Приложение 1</w:t>
      </w:r>
    </w:p>
    <w:p w:rsidR="00C5526E" w:rsidRPr="00DB0F38" w:rsidRDefault="00C5526E" w:rsidP="00DB0F38">
      <w:pPr>
        <w:ind w:firstLine="698"/>
        <w:jc w:val="right"/>
        <w:rPr>
          <w:rStyle w:val="a0"/>
        </w:rPr>
      </w:pPr>
      <w:r w:rsidRPr="00DB0F38">
        <w:rPr>
          <w:rStyle w:val="a0"/>
        </w:rPr>
        <w:t xml:space="preserve">                                                     к </w:t>
      </w:r>
      <w:hyperlink r:id="rId14" w:anchor="sub_10000" w:history="1">
        <w:r w:rsidRPr="00DB0F38">
          <w:rPr>
            <w:rStyle w:val="a1"/>
            <w:b/>
            <w:bCs/>
          </w:rPr>
          <w:t>Положению</w:t>
        </w:r>
      </w:hyperlink>
      <w:r w:rsidRPr="00DB0F38">
        <w:rPr>
          <w:rStyle w:val="a0"/>
        </w:rPr>
        <w:t xml:space="preserve"> о порядке установления</w:t>
      </w:r>
    </w:p>
    <w:p w:rsidR="00C5526E" w:rsidRPr="00DB0F38" w:rsidRDefault="00C5526E" w:rsidP="00DB0F38">
      <w:pPr>
        <w:ind w:firstLine="698"/>
        <w:jc w:val="right"/>
        <w:rPr>
          <w:rStyle w:val="a0"/>
        </w:rPr>
      </w:pPr>
      <w:r w:rsidRPr="00DB0F38">
        <w:rPr>
          <w:rStyle w:val="a0"/>
        </w:rPr>
        <w:t xml:space="preserve">                                                            и выплаты пенсии за выслугу лет лицам,</w:t>
      </w:r>
    </w:p>
    <w:p w:rsidR="00C5526E" w:rsidRPr="00DB0F38" w:rsidRDefault="00C5526E" w:rsidP="00DB0F38">
      <w:pPr>
        <w:ind w:firstLine="698"/>
        <w:jc w:val="right"/>
        <w:rPr>
          <w:rStyle w:val="a0"/>
        </w:rPr>
      </w:pPr>
      <w:r w:rsidRPr="00DB0F38">
        <w:rPr>
          <w:rStyle w:val="a0"/>
        </w:rPr>
        <w:t xml:space="preserve">                                                              замещавшим муниципальные должности и</w:t>
      </w:r>
    </w:p>
    <w:p w:rsidR="00C5526E" w:rsidRPr="00DB0F38" w:rsidRDefault="00C5526E" w:rsidP="00DB0F38">
      <w:pPr>
        <w:ind w:firstLine="698"/>
        <w:jc w:val="right"/>
        <w:rPr>
          <w:rStyle w:val="a0"/>
        </w:rPr>
      </w:pPr>
      <w:r w:rsidRPr="00DB0F38">
        <w:rPr>
          <w:rStyle w:val="a0"/>
        </w:rPr>
        <w:t>должности муниципальной службы в органах</w:t>
      </w:r>
    </w:p>
    <w:p w:rsidR="00C5526E" w:rsidRPr="00DB0F38" w:rsidRDefault="00C5526E" w:rsidP="00DB0F38">
      <w:pPr>
        <w:ind w:firstLine="698"/>
        <w:jc w:val="right"/>
        <w:rPr>
          <w:rStyle w:val="a0"/>
        </w:rPr>
      </w:pPr>
      <w:r w:rsidRPr="00DB0F38">
        <w:rPr>
          <w:rStyle w:val="a0"/>
        </w:rPr>
        <w:t xml:space="preserve">                                                            местного самоуправления Низовского </w:t>
      </w:r>
    </w:p>
    <w:p w:rsidR="00C5526E" w:rsidRPr="00DB0F38" w:rsidRDefault="00C5526E" w:rsidP="00DB0F38">
      <w:pPr>
        <w:ind w:firstLine="698"/>
        <w:jc w:val="right"/>
        <w:rPr>
          <w:rStyle w:val="a0"/>
        </w:rPr>
      </w:pPr>
      <w:r w:rsidRPr="00DB0F38">
        <w:rPr>
          <w:rStyle w:val="a0"/>
        </w:rPr>
        <w:t xml:space="preserve">                                                                      сельского поселения </w:t>
      </w:r>
    </w:p>
    <w:p w:rsidR="00C5526E" w:rsidRPr="00DB0F38" w:rsidRDefault="00C5526E" w:rsidP="00B74B65">
      <w:pPr>
        <w:ind w:firstLine="698"/>
        <w:jc w:val="center"/>
      </w:pPr>
    </w:p>
    <w:p w:rsidR="00C5526E" w:rsidRPr="00DB0F38" w:rsidRDefault="00C5526E" w:rsidP="00B74B65"/>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Администрация ___________________________</w:t>
      </w:r>
    </w:p>
    <w:p w:rsidR="00C5526E" w:rsidRPr="00DB0F38" w:rsidRDefault="00C5526E" w:rsidP="00DB0F38">
      <w:pPr>
        <w:jc w:val="right"/>
      </w:pPr>
      <w:r w:rsidRPr="00DB0F38">
        <w:tab/>
      </w:r>
      <w:r w:rsidRPr="00DB0F38">
        <w:tab/>
      </w:r>
      <w:r w:rsidRPr="00DB0F38">
        <w:tab/>
      </w:r>
      <w:r w:rsidRPr="00DB0F38">
        <w:tab/>
      </w:r>
      <w:r w:rsidRPr="00DB0F38">
        <w:tab/>
      </w:r>
      <w:r w:rsidRPr="00DB0F38">
        <w:tab/>
      </w:r>
      <w:r w:rsidRPr="00DB0F38">
        <w:tab/>
      </w:r>
      <w:r w:rsidRPr="00DB0F38">
        <w:tab/>
      </w:r>
      <w:r w:rsidRPr="00DB0F38">
        <w:tab/>
        <w:t>(наименование МО)</w:t>
      </w:r>
    </w:p>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от _______________________________________</w:t>
      </w:r>
    </w:p>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(фамилия, имя, отчество, далее - заявитель)</w:t>
      </w:r>
    </w:p>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адрес заявителя: __________________________;</w:t>
      </w:r>
    </w:p>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(место регистрации заявителя) </w:t>
      </w:r>
    </w:p>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телефон (факс) заявителя</w:t>
      </w:r>
    </w:p>
    <w:p w:rsidR="00C5526E" w:rsidRPr="00DB0F38" w:rsidRDefault="00C5526E" w:rsidP="00DB0F38">
      <w:pPr>
        <w:pStyle w:val="a"/>
        <w:jc w:val="right"/>
        <w:rPr>
          <w:rFonts w:ascii="Times New Roman" w:hAnsi="Times New Roman" w:cs="Times New Roman"/>
        </w:rPr>
      </w:pPr>
      <w:r w:rsidRPr="00DB0F38">
        <w:rPr>
          <w:rFonts w:ascii="Times New Roman" w:hAnsi="Times New Roman" w:cs="Times New Roman"/>
        </w:rPr>
        <w:t xml:space="preserve">                                                                                           __________________________________________</w:t>
      </w:r>
    </w:p>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заявление</w:t>
      </w:r>
    </w:p>
    <w:p w:rsidR="00C5526E" w:rsidRPr="00DB0F38" w:rsidRDefault="00C5526E" w:rsidP="00B74B65"/>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В соответствии с </w:t>
      </w:r>
      <w:hyperlink r:id="rId15" w:history="1">
        <w:r w:rsidRPr="00DB0F38">
          <w:rPr>
            <w:rStyle w:val="a1"/>
            <w:rFonts w:ascii="Times New Roman" w:hAnsi="Times New Roman" w:cs="Times New Roman"/>
          </w:rPr>
          <w:t>Законом</w:t>
        </w:r>
      </w:hyperlink>
      <w:r w:rsidRPr="00DB0F38">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sidRPr="00DB0F38">
          <w:rPr>
            <w:rStyle w:val="a1"/>
            <w:rFonts w:ascii="Times New Roman" w:hAnsi="Times New Roman" w:cs="Times New Roman"/>
          </w:rPr>
          <w:t>Федеральным законом</w:t>
        </w:r>
      </w:hyperlink>
      <w:r w:rsidRPr="00DB0F38">
        <w:rPr>
          <w:rFonts w:ascii="Times New Roman" w:hAnsi="Times New Roman" w:cs="Times New Roman"/>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Трудовую пенсию ____________________________________________ получаю </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(вид пенсии)</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в ______________________________________________________________________.</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(наименование отделения пенсионного фонда)</w:t>
      </w:r>
    </w:p>
    <w:p w:rsidR="00C5526E" w:rsidRPr="00DB0F38" w:rsidRDefault="00C5526E" w:rsidP="00B74B65">
      <w:pPr>
        <w:tabs>
          <w:tab w:val="left" w:pos="9781"/>
        </w:tabs>
      </w:pP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Получателем иных доплат или надбавок, установленных в соответствии с законодательством Республики Мордовия, не являюсь.</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Доставку  пенсии  за  выслугу  лет  должностному лицу, муниципальному  служащему  прошу </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(нужное подчеркнуть) осуществлять:</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наличными из кассы Администрации;</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посредством перечисления в почтовые отделения связи;</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на банковский счет, открытый должностным лицом, муниципальным служащим в банках.</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(ненужное исключить)</w:t>
      </w:r>
    </w:p>
    <w:p w:rsidR="00C5526E" w:rsidRPr="00DB0F38" w:rsidRDefault="00C5526E" w:rsidP="00B74B65"/>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"____" ___________________ 20 г.      _________________________________</w:t>
      </w:r>
    </w:p>
    <w:p w:rsidR="00C5526E" w:rsidRPr="00DB0F38" w:rsidRDefault="00C5526E" w:rsidP="00B74B65">
      <w:pPr>
        <w:pStyle w:val="a"/>
        <w:tabs>
          <w:tab w:val="left" w:pos="9781"/>
        </w:tabs>
        <w:jc w:val="both"/>
        <w:rPr>
          <w:rFonts w:ascii="Times New Roman" w:hAnsi="Times New Roman" w:cs="Times New Roman"/>
        </w:rPr>
      </w:pPr>
      <w:r w:rsidRPr="00DB0F38">
        <w:rPr>
          <w:rFonts w:ascii="Times New Roman" w:hAnsi="Times New Roman" w:cs="Times New Roman"/>
        </w:rPr>
        <w:t xml:space="preserve">                                                                                        подпись заявителя</w:t>
      </w:r>
    </w:p>
    <w:p w:rsidR="00C5526E" w:rsidRPr="00DB0F38" w:rsidRDefault="00C5526E" w:rsidP="00B74B65">
      <w:pPr>
        <w:pStyle w:val="a"/>
        <w:rPr>
          <w:rFonts w:cs="Times New Roman"/>
          <w:b/>
          <w:bCs/>
        </w:rPr>
      </w:pPr>
      <w:r w:rsidRPr="00DB0F38">
        <w:rPr>
          <w:rStyle w:val="a0"/>
          <w:rFonts w:ascii="Times New Roman" w:hAnsi="Times New Roman" w:cs="Times New Roman"/>
        </w:rPr>
        <w:t xml:space="preserve">                                                                                                                                          </w:t>
      </w:r>
    </w:p>
    <w:p w:rsidR="00C5526E" w:rsidRDefault="00C5526E" w:rsidP="00B74B65"/>
    <w:p w:rsidR="00C5526E" w:rsidRPr="00DB0F38" w:rsidRDefault="00C5526E" w:rsidP="00B74B65"/>
    <w:p w:rsidR="00C5526E" w:rsidRPr="00DB0F38" w:rsidRDefault="00C5526E" w:rsidP="00DB0F38">
      <w:pPr>
        <w:pStyle w:val="a"/>
        <w:jc w:val="right"/>
        <w:rPr>
          <w:rStyle w:val="a0"/>
          <w:rFonts w:ascii="Times New Roman" w:hAnsi="Times New Roman" w:cs="Times New Roman"/>
          <w:color w:val="auto"/>
        </w:rPr>
      </w:pPr>
      <w:r w:rsidRPr="00DB0F38">
        <w:rPr>
          <w:rStyle w:val="a0"/>
          <w:rFonts w:ascii="Times New Roman" w:hAnsi="Times New Roman" w:cs="Times New Roman"/>
        </w:rPr>
        <w:t xml:space="preserve">                                                                                                      Приложение 2</w:t>
      </w:r>
    </w:p>
    <w:p w:rsidR="00C5526E" w:rsidRPr="00DB0F38" w:rsidRDefault="00C5526E" w:rsidP="00DB0F38">
      <w:pPr>
        <w:ind w:firstLine="698"/>
        <w:jc w:val="right"/>
        <w:rPr>
          <w:rStyle w:val="a0"/>
        </w:rPr>
      </w:pPr>
      <w:r w:rsidRPr="00DB0F38">
        <w:rPr>
          <w:rStyle w:val="a0"/>
        </w:rPr>
        <w:t xml:space="preserve">                                                     к </w:t>
      </w:r>
      <w:hyperlink r:id="rId17" w:anchor="sub_10000" w:history="1">
        <w:r w:rsidRPr="00DB0F38">
          <w:rPr>
            <w:rStyle w:val="a1"/>
            <w:b/>
            <w:bCs/>
          </w:rPr>
          <w:t>Положению</w:t>
        </w:r>
      </w:hyperlink>
      <w:r w:rsidRPr="00DB0F38">
        <w:rPr>
          <w:rStyle w:val="a0"/>
        </w:rPr>
        <w:t xml:space="preserve"> о порядке установления</w:t>
      </w:r>
    </w:p>
    <w:p w:rsidR="00C5526E" w:rsidRPr="00DB0F38" w:rsidRDefault="00C5526E" w:rsidP="00DB0F38">
      <w:pPr>
        <w:ind w:firstLine="698"/>
        <w:jc w:val="right"/>
        <w:rPr>
          <w:rStyle w:val="a0"/>
        </w:rPr>
      </w:pPr>
      <w:r w:rsidRPr="00DB0F38">
        <w:rPr>
          <w:rStyle w:val="a0"/>
        </w:rPr>
        <w:t xml:space="preserve">                                                            и выплаты пенсии за выслугу лет лицам,</w:t>
      </w:r>
    </w:p>
    <w:p w:rsidR="00C5526E" w:rsidRPr="00DB0F38" w:rsidRDefault="00C5526E" w:rsidP="00DB0F38">
      <w:pPr>
        <w:ind w:firstLine="698"/>
        <w:jc w:val="right"/>
        <w:rPr>
          <w:rStyle w:val="a0"/>
        </w:rPr>
      </w:pPr>
      <w:r w:rsidRPr="00DB0F38">
        <w:rPr>
          <w:rStyle w:val="a0"/>
        </w:rPr>
        <w:t xml:space="preserve">                                                              замещавшим муниципальные должности и</w:t>
      </w:r>
    </w:p>
    <w:p w:rsidR="00C5526E" w:rsidRPr="00DB0F38" w:rsidRDefault="00C5526E" w:rsidP="00DB0F38">
      <w:pPr>
        <w:ind w:firstLine="698"/>
        <w:jc w:val="right"/>
        <w:rPr>
          <w:rStyle w:val="a0"/>
        </w:rPr>
      </w:pPr>
      <w:r w:rsidRPr="00DB0F38">
        <w:rPr>
          <w:rStyle w:val="a0"/>
        </w:rPr>
        <w:t>должности муниципальной службы в органах</w:t>
      </w:r>
    </w:p>
    <w:p w:rsidR="00C5526E" w:rsidRPr="00DB0F38" w:rsidRDefault="00C5526E" w:rsidP="00DB0F38">
      <w:pPr>
        <w:ind w:firstLine="698"/>
        <w:jc w:val="right"/>
        <w:rPr>
          <w:rStyle w:val="a0"/>
        </w:rPr>
      </w:pPr>
      <w:r w:rsidRPr="00DB0F38">
        <w:rPr>
          <w:rStyle w:val="a0"/>
        </w:rPr>
        <w:t xml:space="preserve">                                                              местного самоуправления Низовского </w:t>
      </w:r>
    </w:p>
    <w:p w:rsidR="00C5526E" w:rsidRPr="00DB0F38" w:rsidRDefault="00C5526E" w:rsidP="00DB0F38">
      <w:pPr>
        <w:ind w:firstLine="698"/>
        <w:jc w:val="right"/>
        <w:rPr>
          <w:rStyle w:val="a0"/>
        </w:rPr>
      </w:pPr>
      <w:r w:rsidRPr="00DB0F38">
        <w:rPr>
          <w:rStyle w:val="a0"/>
        </w:rPr>
        <w:t xml:space="preserve">                          сельского поселения</w:t>
      </w:r>
    </w:p>
    <w:p w:rsidR="00C5526E" w:rsidRPr="00DB0F38" w:rsidRDefault="00C5526E" w:rsidP="00B74B65">
      <w:pPr>
        <w:ind w:firstLine="698"/>
        <w:jc w:val="center"/>
      </w:pPr>
      <w:r w:rsidRPr="00DB0F38">
        <w:rPr>
          <w:rStyle w:val="a0"/>
        </w:rPr>
        <w:t xml:space="preserve">                                                               </w:t>
      </w:r>
    </w:p>
    <w:p w:rsidR="00C5526E" w:rsidRPr="00DB0F38" w:rsidRDefault="00C5526E" w:rsidP="00B74B65"/>
    <w:p w:rsidR="00C5526E" w:rsidRPr="00DB0F38" w:rsidRDefault="00C5526E" w:rsidP="00B74B65">
      <w:pPr>
        <w:pStyle w:val="a"/>
        <w:rPr>
          <w:rStyle w:val="a0"/>
          <w:rFonts w:cs="Times New Roman"/>
          <w:color w:val="auto"/>
        </w:rPr>
      </w:pPr>
    </w:p>
    <w:p w:rsidR="00C5526E" w:rsidRPr="00DB0F38" w:rsidRDefault="00C5526E" w:rsidP="00B74B65">
      <w:pPr>
        <w:pStyle w:val="a"/>
        <w:jc w:val="center"/>
        <w:rPr>
          <w:rStyle w:val="a0"/>
          <w:rFonts w:ascii="Times New Roman" w:hAnsi="Times New Roman" w:cs="Times New Roman"/>
        </w:rPr>
      </w:pPr>
    </w:p>
    <w:p w:rsidR="00C5526E" w:rsidRPr="00DB0F38" w:rsidRDefault="00C5526E" w:rsidP="00B74B65">
      <w:pPr>
        <w:pStyle w:val="a"/>
        <w:jc w:val="center"/>
        <w:rPr>
          <w:rFonts w:cs="Times New Roman"/>
        </w:rPr>
      </w:pPr>
      <w:r w:rsidRPr="00DB0F38">
        <w:rPr>
          <w:rStyle w:val="a0"/>
          <w:rFonts w:ascii="Times New Roman" w:hAnsi="Times New Roman" w:cs="Times New Roman"/>
        </w:rPr>
        <w:t>Распоряжение</w:t>
      </w:r>
    </w:p>
    <w:p w:rsidR="00C5526E" w:rsidRPr="00DB0F38" w:rsidRDefault="00C5526E" w:rsidP="00B74B65">
      <w:pPr>
        <w:rPr>
          <w:rFonts w:ascii="Arial" w:hAnsi="Arial" w:cs="Arial"/>
        </w:rPr>
      </w:pP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"____" _________________ 20_____ г.                                                                             N ________</w:t>
      </w:r>
    </w:p>
    <w:p w:rsidR="00C5526E" w:rsidRPr="00DB0F38" w:rsidRDefault="00C5526E" w:rsidP="00B74B65"/>
    <w:p w:rsidR="00C5526E" w:rsidRPr="00DB0F38" w:rsidRDefault="00C5526E" w:rsidP="00B74B65">
      <w:pPr>
        <w:pStyle w:val="a"/>
        <w:jc w:val="both"/>
        <w:rPr>
          <w:rFonts w:ascii="Times New Roman" w:hAnsi="Times New Roman" w:cs="Times New Roman"/>
        </w:rPr>
      </w:pPr>
      <w:r w:rsidRPr="00DB0F38">
        <w:rPr>
          <w:rStyle w:val="a0"/>
          <w:rFonts w:ascii="Times New Roman" w:hAnsi="Times New Roman" w:cs="Times New Roman"/>
        </w:rPr>
        <w:t>Об установлении (об отказе в установлении) пенсии за</w:t>
      </w:r>
    </w:p>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 xml:space="preserve">выслугу лет </w:t>
      </w:r>
    </w:p>
    <w:p w:rsidR="00C5526E" w:rsidRPr="00DB0F38" w:rsidRDefault="00C5526E" w:rsidP="00B74B65">
      <w:pPr>
        <w:jc w:val="center"/>
      </w:pP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Установить (отказать в установлении) с "__"_________ г. ______________________________________________________________________________________,</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 xml:space="preserve">                                                                                            (ФИО)</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замещавшему (ей) муниципальную должность,  (должность муниципальной службы)</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_______________________________________________________________________________________</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 xml:space="preserve">                                                                 (наименование должности)</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____________________________________________ исходя из периодов замещения:</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муниципальных должностей ________ лет, _______________ полных (половины сроков полномочий;</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стажа муниципальной службы _______ лет, замещения должностей муниципальной службы в Республике Мордовия ___________ лет, </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(вид пенсии)</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C5526E" w:rsidRPr="00DB0F38" w:rsidRDefault="00C5526E" w:rsidP="00B74B65"/>
    <w:p w:rsidR="00C5526E" w:rsidRPr="00DB0F38" w:rsidRDefault="00C5526E" w:rsidP="00B74B65"/>
    <w:p w:rsidR="00C5526E" w:rsidRPr="00DB0F38" w:rsidRDefault="00C5526E" w:rsidP="00B74B65"/>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Глава _____________________  ___________________________            ______________________</w:t>
      </w:r>
    </w:p>
    <w:p w:rsidR="00C5526E" w:rsidRPr="00DB0F38" w:rsidRDefault="00C5526E" w:rsidP="00B74B65">
      <w:r w:rsidRPr="00DB0F38">
        <w:t xml:space="preserve">       (наименование МО)                              подпись                                                            (Ф.И.О.)</w:t>
      </w:r>
    </w:p>
    <w:p w:rsidR="00C5526E" w:rsidRPr="00DB0F38" w:rsidRDefault="00C5526E" w:rsidP="00B74B65">
      <w:r w:rsidRPr="00DB0F38">
        <w:t>(лицо, исполняющее полномочия главы администрации)</w:t>
      </w:r>
    </w:p>
    <w:p w:rsidR="00C5526E" w:rsidRPr="00DB0F38" w:rsidRDefault="00C5526E" w:rsidP="00B74B65"/>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О принятом решении заявителю в письменной форме сообщено _____________________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(дата, номер уведомления)</w:t>
      </w:r>
    </w:p>
    <w:p w:rsidR="00C5526E" w:rsidRDefault="00C5526E" w:rsidP="00576840">
      <w:pPr>
        <w:ind w:firstLine="698"/>
        <w:jc w:val="center"/>
        <w:rPr>
          <w:rStyle w:val="a0"/>
        </w:rPr>
      </w:pPr>
    </w:p>
    <w:p w:rsidR="00C5526E" w:rsidRDefault="00C5526E" w:rsidP="00576840">
      <w:pPr>
        <w:ind w:firstLine="698"/>
        <w:jc w:val="center"/>
        <w:rPr>
          <w:rStyle w:val="a0"/>
        </w:rPr>
      </w:pPr>
    </w:p>
    <w:p w:rsidR="00C5526E" w:rsidRPr="00DB0F38" w:rsidRDefault="00C5526E" w:rsidP="00576840">
      <w:pPr>
        <w:ind w:firstLine="698"/>
        <w:jc w:val="center"/>
        <w:rPr>
          <w:rStyle w:val="a0"/>
        </w:rPr>
      </w:pPr>
    </w:p>
    <w:p w:rsidR="00C5526E" w:rsidRPr="00DB0F38" w:rsidRDefault="00C5526E" w:rsidP="00DB0F38">
      <w:pPr>
        <w:ind w:firstLine="698"/>
        <w:jc w:val="right"/>
        <w:rPr>
          <w:rStyle w:val="a0"/>
        </w:rPr>
      </w:pPr>
      <w:r w:rsidRPr="00DB0F38">
        <w:rPr>
          <w:rStyle w:val="a0"/>
        </w:rPr>
        <w:t xml:space="preserve">                                                                 Приложение 3</w:t>
      </w:r>
    </w:p>
    <w:p w:rsidR="00C5526E" w:rsidRPr="00DB0F38" w:rsidRDefault="00C5526E" w:rsidP="00DB0F38">
      <w:pPr>
        <w:ind w:firstLine="698"/>
        <w:jc w:val="right"/>
        <w:rPr>
          <w:rStyle w:val="a0"/>
        </w:rPr>
      </w:pPr>
      <w:r w:rsidRPr="00DB0F38">
        <w:rPr>
          <w:rStyle w:val="a0"/>
        </w:rPr>
        <w:t xml:space="preserve">                                                        к </w:t>
      </w:r>
      <w:hyperlink r:id="rId18" w:anchor="sub_10000" w:history="1">
        <w:r w:rsidRPr="00DB0F38">
          <w:rPr>
            <w:rStyle w:val="a1"/>
            <w:b/>
            <w:bCs/>
          </w:rPr>
          <w:t>Положению</w:t>
        </w:r>
      </w:hyperlink>
      <w:r w:rsidRPr="00DB0F38">
        <w:rPr>
          <w:rStyle w:val="a0"/>
        </w:rPr>
        <w:t xml:space="preserve"> о порядке установления</w:t>
      </w:r>
    </w:p>
    <w:p w:rsidR="00C5526E" w:rsidRPr="00DB0F38" w:rsidRDefault="00C5526E" w:rsidP="00DB0F38">
      <w:pPr>
        <w:ind w:firstLine="698"/>
        <w:jc w:val="right"/>
        <w:rPr>
          <w:rStyle w:val="a0"/>
        </w:rPr>
      </w:pPr>
      <w:r w:rsidRPr="00DB0F38">
        <w:rPr>
          <w:rStyle w:val="a0"/>
        </w:rPr>
        <w:t xml:space="preserve">                                                            и выплаты пенсии за выслугу лет лицам,</w:t>
      </w:r>
    </w:p>
    <w:p w:rsidR="00C5526E" w:rsidRPr="00DB0F38" w:rsidRDefault="00C5526E" w:rsidP="00DB0F38">
      <w:pPr>
        <w:ind w:firstLine="698"/>
        <w:jc w:val="right"/>
        <w:rPr>
          <w:rStyle w:val="a0"/>
        </w:rPr>
      </w:pPr>
      <w:r w:rsidRPr="00DB0F38">
        <w:rPr>
          <w:rStyle w:val="a0"/>
        </w:rPr>
        <w:t xml:space="preserve">                                                              замещавшим муниципальные должности и</w:t>
      </w:r>
    </w:p>
    <w:p w:rsidR="00C5526E" w:rsidRPr="00DB0F38" w:rsidRDefault="00C5526E" w:rsidP="00DB0F38">
      <w:pPr>
        <w:ind w:firstLine="698"/>
        <w:jc w:val="right"/>
        <w:rPr>
          <w:rStyle w:val="a0"/>
        </w:rPr>
      </w:pPr>
      <w:r w:rsidRPr="00DB0F38">
        <w:rPr>
          <w:rStyle w:val="a0"/>
        </w:rPr>
        <w:t>должности муниципальной службы в органах</w:t>
      </w:r>
    </w:p>
    <w:p w:rsidR="00C5526E" w:rsidRPr="00DB0F38" w:rsidRDefault="00C5526E" w:rsidP="00DB0F38">
      <w:pPr>
        <w:ind w:firstLine="698"/>
        <w:jc w:val="right"/>
        <w:rPr>
          <w:rStyle w:val="a0"/>
        </w:rPr>
      </w:pPr>
      <w:r w:rsidRPr="00DB0F38">
        <w:rPr>
          <w:rStyle w:val="a0"/>
        </w:rPr>
        <w:t xml:space="preserve">                                                              местного самоуправления Низовского </w:t>
      </w:r>
    </w:p>
    <w:p w:rsidR="00C5526E" w:rsidRPr="00DB0F38" w:rsidRDefault="00C5526E" w:rsidP="00DB0F38">
      <w:pPr>
        <w:jc w:val="right"/>
      </w:pPr>
      <w:r w:rsidRPr="00DB0F38">
        <w:t xml:space="preserve">                                                                                                            сельского поселения </w:t>
      </w:r>
    </w:p>
    <w:p w:rsidR="00C5526E" w:rsidRPr="00DB0F38" w:rsidRDefault="00C5526E" w:rsidP="00B74B65">
      <w:pPr>
        <w:ind w:firstLine="698"/>
        <w:jc w:val="center"/>
      </w:pPr>
      <w:r w:rsidRPr="00DB0F38">
        <w:rPr>
          <w:rStyle w:val="a0"/>
        </w:rPr>
        <w:t xml:space="preserve">                                                               </w:t>
      </w:r>
    </w:p>
    <w:p w:rsidR="00C5526E" w:rsidRPr="00DB0F38" w:rsidRDefault="00C5526E" w:rsidP="00B74B65"/>
    <w:p w:rsidR="00C5526E" w:rsidRPr="00DB0F38" w:rsidRDefault="00C5526E" w:rsidP="00B74B65">
      <w:pPr>
        <w:ind w:firstLine="698"/>
        <w:jc w:val="center"/>
      </w:pPr>
    </w:p>
    <w:p w:rsidR="00C5526E" w:rsidRPr="00DB0F38" w:rsidRDefault="00C5526E" w:rsidP="00B74B65">
      <w:pPr>
        <w:rPr>
          <w:rFonts w:ascii="Arial" w:hAnsi="Arial" w:cs="Arial"/>
        </w:rPr>
      </w:pPr>
      <w:r w:rsidRPr="00DB0F38">
        <w:t xml:space="preserve">     </w:t>
      </w:r>
    </w:p>
    <w:p w:rsidR="00C5526E" w:rsidRPr="00DB0F38" w:rsidRDefault="00C5526E" w:rsidP="00B74B65">
      <w:pPr>
        <w:pStyle w:val="a"/>
        <w:rPr>
          <w:rFonts w:cs="Times New Roman"/>
        </w:rPr>
      </w:pPr>
      <w:r w:rsidRPr="00DB0F38">
        <w:rPr>
          <w:rStyle w:val="a0"/>
        </w:rPr>
        <w:t xml:space="preserve">                                     </w:t>
      </w:r>
    </w:p>
    <w:p w:rsidR="00C5526E" w:rsidRPr="00DB0F38" w:rsidRDefault="00C5526E" w:rsidP="00B74B65"/>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Распоряжение</w:t>
      </w:r>
    </w:p>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о приостановлении выплаты пенсии за выслугу лет</w:t>
      </w:r>
    </w:p>
    <w:p w:rsidR="00C5526E" w:rsidRPr="00DB0F38" w:rsidRDefault="00C5526E" w:rsidP="00B74B65"/>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"___" _____________________ г.                                                                                               N ______</w:t>
      </w:r>
    </w:p>
    <w:p w:rsidR="00C5526E" w:rsidRPr="00DB0F38" w:rsidRDefault="00C5526E" w:rsidP="00B74B65"/>
    <w:p w:rsidR="00C5526E" w:rsidRPr="00DB0F38" w:rsidRDefault="00C5526E" w:rsidP="00B74B65"/>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В соответствии с </w:t>
      </w:r>
      <w:hyperlink r:id="rId19" w:history="1">
        <w:r w:rsidRPr="00DB0F38">
          <w:rPr>
            <w:rStyle w:val="a1"/>
            <w:rFonts w:ascii="Times New Roman" w:hAnsi="Times New Roman" w:cs="Times New Roman"/>
          </w:rPr>
          <w:t>Законом</w:t>
        </w:r>
      </w:hyperlink>
      <w:r w:rsidRPr="00DB0F38">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(ФИО)</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замещавшему муниципальную должность (должность муниципальной службы) ________________________________________________________________________________,</w:t>
      </w:r>
    </w:p>
    <w:p w:rsidR="00C5526E" w:rsidRPr="00DB0F38" w:rsidRDefault="00C5526E" w:rsidP="00B74B65">
      <w:r w:rsidRPr="00DB0F38">
        <w:t xml:space="preserve">                                                       (наименование должности)</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выплату пенсии за выслугу лет с ________________________ 201   г. в связи с________________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________________________________________________________________________ на основании</w:t>
      </w:r>
    </w:p>
    <w:p w:rsidR="00C5526E" w:rsidRPr="00DB0F38" w:rsidRDefault="00C5526E" w:rsidP="00B74B65">
      <w:r w:rsidRPr="00DB0F38">
        <w:t xml:space="preserve">                                                               (указать причину)</w:t>
      </w:r>
    </w:p>
    <w:p w:rsidR="00C5526E" w:rsidRPr="00DB0F38" w:rsidRDefault="00C5526E" w:rsidP="00B74B65">
      <w:r w:rsidRPr="00DB0F38">
        <w:t>_____________________________________________________________________________.</w:t>
      </w:r>
    </w:p>
    <w:p w:rsidR="00C5526E" w:rsidRPr="00DB0F38" w:rsidRDefault="00C5526E" w:rsidP="00B74B65"/>
    <w:p w:rsidR="00C5526E" w:rsidRPr="00DB0F38" w:rsidRDefault="00C5526E" w:rsidP="00B74B65"/>
    <w:p w:rsidR="00C5526E" w:rsidRPr="00DB0F38" w:rsidRDefault="00C5526E" w:rsidP="00B74B65"/>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Глава  ___________________________  ___________________________            ______________________</w:t>
      </w:r>
    </w:p>
    <w:p w:rsidR="00C5526E" w:rsidRPr="00DB0F38" w:rsidRDefault="00C5526E" w:rsidP="00B74B65">
      <w:r w:rsidRPr="00DB0F38">
        <w:t xml:space="preserve">         (наименование МО)                              подпись                                                            (Ф.И.О.)</w:t>
      </w:r>
    </w:p>
    <w:p w:rsidR="00C5526E" w:rsidRPr="00DB0F38" w:rsidRDefault="00C5526E" w:rsidP="00B74B65">
      <w:r w:rsidRPr="00DB0F38">
        <w:t>(лицо, исполняющее полномочия главы администрации)</w:t>
      </w:r>
    </w:p>
    <w:p w:rsidR="00C5526E" w:rsidRPr="00DB0F38"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Default="00C5526E" w:rsidP="00B74B65">
      <w:pPr>
        <w:rPr>
          <w:rStyle w:val="a0"/>
          <w:color w:val="auto"/>
        </w:rPr>
      </w:pPr>
    </w:p>
    <w:p w:rsidR="00C5526E" w:rsidRPr="00DB0F38" w:rsidRDefault="00C5526E" w:rsidP="00B74B65">
      <w:pPr>
        <w:rPr>
          <w:rStyle w:val="a0"/>
          <w:color w:val="auto"/>
        </w:rPr>
      </w:pPr>
    </w:p>
    <w:p w:rsidR="00C5526E" w:rsidRPr="00DB0F38" w:rsidRDefault="00C5526E" w:rsidP="00DB0F38">
      <w:pPr>
        <w:ind w:firstLine="698"/>
        <w:jc w:val="right"/>
        <w:rPr>
          <w:rStyle w:val="a0"/>
        </w:rPr>
      </w:pPr>
      <w:r w:rsidRPr="00DB0F38">
        <w:rPr>
          <w:rStyle w:val="a0"/>
        </w:rPr>
        <w:t xml:space="preserve">                                                   Приложение 4</w:t>
      </w:r>
    </w:p>
    <w:p w:rsidR="00C5526E" w:rsidRPr="00DB0F38" w:rsidRDefault="00C5526E" w:rsidP="00DB0F38">
      <w:pPr>
        <w:ind w:firstLine="698"/>
        <w:jc w:val="right"/>
        <w:rPr>
          <w:rStyle w:val="a0"/>
        </w:rPr>
      </w:pPr>
      <w:r w:rsidRPr="00DB0F38">
        <w:rPr>
          <w:rStyle w:val="a0"/>
        </w:rPr>
        <w:t xml:space="preserve">                                                       к </w:t>
      </w:r>
      <w:hyperlink r:id="rId20" w:anchor="sub_10000" w:history="1">
        <w:r w:rsidRPr="00DB0F38">
          <w:rPr>
            <w:rStyle w:val="a1"/>
            <w:b/>
            <w:bCs/>
          </w:rPr>
          <w:t>Положению</w:t>
        </w:r>
      </w:hyperlink>
      <w:r w:rsidRPr="00DB0F38">
        <w:rPr>
          <w:rStyle w:val="a0"/>
        </w:rPr>
        <w:t xml:space="preserve"> о порядке установления</w:t>
      </w:r>
    </w:p>
    <w:p w:rsidR="00C5526E" w:rsidRPr="00DB0F38" w:rsidRDefault="00C5526E" w:rsidP="00DB0F38">
      <w:pPr>
        <w:ind w:firstLine="698"/>
        <w:jc w:val="right"/>
        <w:rPr>
          <w:rStyle w:val="a0"/>
        </w:rPr>
      </w:pPr>
      <w:r w:rsidRPr="00DB0F38">
        <w:rPr>
          <w:rStyle w:val="a0"/>
        </w:rPr>
        <w:t xml:space="preserve">                                                            и выплаты пенсии за выслугу лет лицам,</w:t>
      </w:r>
    </w:p>
    <w:p w:rsidR="00C5526E" w:rsidRPr="00DB0F38" w:rsidRDefault="00C5526E" w:rsidP="00DB0F38">
      <w:pPr>
        <w:ind w:firstLine="698"/>
        <w:jc w:val="right"/>
        <w:rPr>
          <w:rStyle w:val="a0"/>
        </w:rPr>
      </w:pPr>
      <w:r w:rsidRPr="00DB0F38">
        <w:rPr>
          <w:rStyle w:val="a0"/>
        </w:rPr>
        <w:t xml:space="preserve">                                                              замещавшим муниципальные должности и</w:t>
      </w:r>
    </w:p>
    <w:p w:rsidR="00C5526E" w:rsidRPr="00DB0F38" w:rsidRDefault="00C5526E" w:rsidP="00DB0F38">
      <w:pPr>
        <w:ind w:firstLine="698"/>
        <w:jc w:val="right"/>
        <w:rPr>
          <w:rStyle w:val="a0"/>
        </w:rPr>
      </w:pPr>
      <w:r w:rsidRPr="00DB0F38">
        <w:rPr>
          <w:rStyle w:val="a0"/>
        </w:rPr>
        <w:t>должности муниципальной службы в органах</w:t>
      </w:r>
    </w:p>
    <w:p w:rsidR="00C5526E" w:rsidRPr="00DB0F38" w:rsidRDefault="00C5526E" w:rsidP="00DB0F38">
      <w:pPr>
        <w:ind w:firstLine="698"/>
        <w:jc w:val="right"/>
        <w:rPr>
          <w:rStyle w:val="a0"/>
        </w:rPr>
      </w:pPr>
      <w:r w:rsidRPr="00DB0F38">
        <w:rPr>
          <w:rStyle w:val="a0"/>
        </w:rPr>
        <w:t xml:space="preserve">                                                             местного самоуправления Низовского </w:t>
      </w:r>
    </w:p>
    <w:p w:rsidR="00C5526E" w:rsidRPr="00DB0F38" w:rsidRDefault="00C5526E" w:rsidP="00DB0F38">
      <w:pPr>
        <w:ind w:firstLine="698"/>
        <w:jc w:val="right"/>
        <w:rPr>
          <w:rStyle w:val="a0"/>
        </w:rPr>
      </w:pPr>
      <w:r w:rsidRPr="00DB0F38">
        <w:rPr>
          <w:rStyle w:val="a0"/>
        </w:rPr>
        <w:t xml:space="preserve">                         сельского поселения </w:t>
      </w:r>
    </w:p>
    <w:p w:rsidR="00C5526E" w:rsidRPr="00DB0F38" w:rsidRDefault="00C5526E" w:rsidP="00B74B65">
      <w:pPr>
        <w:ind w:firstLine="698"/>
        <w:jc w:val="center"/>
      </w:pPr>
      <w:r w:rsidRPr="00DB0F38">
        <w:rPr>
          <w:rStyle w:val="a0"/>
        </w:rPr>
        <w:t xml:space="preserve">                                                               </w:t>
      </w:r>
    </w:p>
    <w:p w:rsidR="00C5526E" w:rsidRPr="00DB0F38" w:rsidRDefault="00C5526E" w:rsidP="00B74B65"/>
    <w:p w:rsidR="00C5526E" w:rsidRPr="00DB0F38" w:rsidRDefault="00C5526E" w:rsidP="00B74B65">
      <w:pPr>
        <w:ind w:firstLine="698"/>
        <w:jc w:val="center"/>
      </w:pPr>
    </w:p>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Распоряжение</w:t>
      </w:r>
    </w:p>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о возобновлении выплаты пенсии за выслугу лет</w:t>
      </w:r>
    </w:p>
    <w:p w:rsidR="00C5526E" w:rsidRPr="00DB0F38" w:rsidRDefault="00C5526E" w:rsidP="00B74B65">
      <w:pPr>
        <w:jc w:val="center"/>
      </w:pP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"___" _____________________ г.                                                                                    N ______</w:t>
      </w:r>
    </w:p>
    <w:p w:rsidR="00C5526E" w:rsidRPr="00DB0F38" w:rsidRDefault="00C5526E" w:rsidP="00B74B65"/>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В соответствии с </w:t>
      </w:r>
      <w:hyperlink r:id="rId21" w:history="1">
        <w:r w:rsidRPr="00DB0F38">
          <w:rPr>
            <w:rStyle w:val="a1"/>
            <w:rFonts w:ascii="Times New Roman" w:hAnsi="Times New Roman" w:cs="Times New Roman"/>
          </w:rPr>
          <w:t>Законом</w:t>
        </w:r>
      </w:hyperlink>
      <w:r w:rsidRPr="00DB0F38">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(Ф И О)</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выплату пенсии за выслугу лет к страховой пенсии ______________________________________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(вид пенсии)</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в размере _________________ рублей с ___________________ 201  г. в связи с _______________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________________________________________________________________________ на основании </w:t>
      </w:r>
    </w:p>
    <w:p w:rsidR="00C5526E" w:rsidRPr="00DB0F38" w:rsidRDefault="00C5526E" w:rsidP="00B74B65">
      <w:r w:rsidRPr="00DB0F38">
        <w:t xml:space="preserve">                                                               (указать причину)</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________________________________________________.</w:t>
      </w:r>
    </w:p>
    <w:p w:rsidR="00C5526E" w:rsidRPr="00DB0F38" w:rsidRDefault="00C5526E" w:rsidP="00B74B65">
      <w:pPr>
        <w:rPr>
          <w:rFonts w:ascii="Arial" w:hAnsi="Arial" w:cs="Arial"/>
        </w:rPr>
      </w:pPr>
    </w:p>
    <w:p w:rsidR="00C5526E" w:rsidRPr="00DB0F38" w:rsidRDefault="00C5526E" w:rsidP="00B74B65"/>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Глава ___________________________  ___________________________            ______________________</w:t>
      </w:r>
    </w:p>
    <w:p w:rsidR="00C5526E" w:rsidRPr="00DB0F38" w:rsidRDefault="00C5526E" w:rsidP="00B74B65">
      <w:r w:rsidRPr="00DB0F38">
        <w:t xml:space="preserve">          (наименование МО)                              подпись                                                            (Ф.И.О.)</w:t>
      </w:r>
    </w:p>
    <w:p w:rsidR="00C5526E" w:rsidRPr="00DB0F38" w:rsidRDefault="00C5526E" w:rsidP="00B74B65">
      <w:r w:rsidRPr="00DB0F38">
        <w:t>(лицо, исполняющее полномочия главы администрации)</w:t>
      </w:r>
    </w:p>
    <w:p w:rsidR="00C5526E" w:rsidRPr="00DB0F38" w:rsidRDefault="00C5526E" w:rsidP="00B74B65">
      <w:pPr>
        <w:ind w:firstLine="698"/>
        <w:rPr>
          <w:rStyle w:val="a0"/>
          <w:color w:val="auto"/>
        </w:rPr>
      </w:pPr>
    </w:p>
    <w:p w:rsidR="00C5526E" w:rsidRPr="00DB0F38" w:rsidRDefault="00C5526E" w:rsidP="00DB0F38">
      <w:pPr>
        <w:ind w:firstLine="698"/>
        <w:jc w:val="right"/>
        <w:rPr>
          <w:rStyle w:val="a0"/>
        </w:rPr>
      </w:pPr>
      <w:r w:rsidRPr="00DB0F38">
        <w:rPr>
          <w:rStyle w:val="a0"/>
        </w:rPr>
        <w:t xml:space="preserve">                                                                                         Приложение 5</w:t>
      </w:r>
    </w:p>
    <w:p w:rsidR="00C5526E" w:rsidRPr="00DB0F38" w:rsidRDefault="00C5526E" w:rsidP="00DB0F38">
      <w:pPr>
        <w:ind w:firstLine="698"/>
        <w:jc w:val="right"/>
        <w:rPr>
          <w:rStyle w:val="a0"/>
        </w:rPr>
      </w:pPr>
      <w:r w:rsidRPr="00DB0F38">
        <w:rPr>
          <w:rStyle w:val="a0"/>
        </w:rPr>
        <w:t xml:space="preserve">                                                       к </w:t>
      </w:r>
      <w:hyperlink r:id="rId22" w:anchor="sub_10000" w:history="1">
        <w:r w:rsidRPr="00DB0F38">
          <w:rPr>
            <w:rStyle w:val="a1"/>
            <w:b/>
            <w:bCs/>
          </w:rPr>
          <w:t>Положению</w:t>
        </w:r>
      </w:hyperlink>
      <w:r w:rsidRPr="00DB0F38">
        <w:rPr>
          <w:rStyle w:val="a0"/>
        </w:rPr>
        <w:t xml:space="preserve"> о порядке установления</w:t>
      </w:r>
    </w:p>
    <w:p w:rsidR="00C5526E" w:rsidRPr="00DB0F38" w:rsidRDefault="00C5526E" w:rsidP="00DB0F38">
      <w:pPr>
        <w:ind w:firstLine="698"/>
        <w:jc w:val="right"/>
        <w:rPr>
          <w:rStyle w:val="a0"/>
        </w:rPr>
      </w:pPr>
      <w:r w:rsidRPr="00DB0F38">
        <w:rPr>
          <w:rStyle w:val="a0"/>
        </w:rPr>
        <w:t xml:space="preserve">                                                            и выплаты пенсии за выслугу лет лицам,</w:t>
      </w:r>
    </w:p>
    <w:p w:rsidR="00C5526E" w:rsidRPr="00DB0F38" w:rsidRDefault="00C5526E" w:rsidP="00DB0F38">
      <w:pPr>
        <w:ind w:firstLine="698"/>
        <w:jc w:val="right"/>
        <w:rPr>
          <w:rStyle w:val="a0"/>
        </w:rPr>
      </w:pPr>
      <w:r w:rsidRPr="00DB0F38">
        <w:rPr>
          <w:rStyle w:val="a0"/>
        </w:rPr>
        <w:t xml:space="preserve">                                                              замещавшим муниципальные должности и</w:t>
      </w:r>
    </w:p>
    <w:p w:rsidR="00C5526E" w:rsidRPr="00DB0F38" w:rsidRDefault="00C5526E" w:rsidP="00DB0F38">
      <w:pPr>
        <w:ind w:firstLine="698"/>
        <w:jc w:val="right"/>
        <w:rPr>
          <w:rStyle w:val="a0"/>
        </w:rPr>
      </w:pPr>
      <w:r w:rsidRPr="00DB0F38">
        <w:rPr>
          <w:rStyle w:val="a0"/>
        </w:rPr>
        <w:t>должности муниципальной службы в органах</w:t>
      </w:r>
    </w:p>
    <w:p w:rsidR="00C5526E" w:rsidRPr="00DB0F38" w:rsidRDefault="00C5526E" w:rsidP="00DB0F38">
      <w:pPr>
        <w:ind w:firstLine="698"/>
        <w:jc w:val="right"/>
        <w:rPr>
          <w:rStyle w:val="a0"/>
        </w:rPr>
      </w:pPr>
      <w:r w:rsidRPr="00DB0F38">
        <w:rPr>
          <w:rStyle w:val="a0"/>
        </w:rPr>
        <w:t xml:space="preserve">                                                             местного самоуправления Низовского </w:t>
      </w:r>
    </w:p>
    <w:p w:rsidR="00C5526E" w:rsidRPr="00DB0F38" w:rsidRDefault="00C5526E" w:rsidP="00DB0F38">
      <w:pPr>
        <w:ind w:firstLine="698"/>
        <w:jc w:val="right"/>
        <w:rPr>
          <w:rStyle w:val="a0"/>
        </w:rPr>
      </w:pPr>
      <w:r w:rsidRPr="00DB0F38">
        <w:rPr>
          <w:rStyle w:val="a0"/>
        </w:rPr>
        <w:t xml:space="preserve">                      сельского поселения</w:t>
      </w:r>
    </w:p>
    <w:p w:rsidR="00C5526E" w:rsidRPr="00DB0F38" w:rsidRDefault="00C5526E" w:rsidP="00B74B65">
      <w:pPr>
        <w:ind w:firstLine="698"/>
        <w:jc w:val="center"/>
      </w:pPr>
    </w:p>
    <w:p w:rsidR="00C5526E" w:rsidRPr="00DB0F38" w:rsidRDefault="00C5526E" w:rsidP="00B74B65">
      <w:pPr>
        <w:ind w:firstLine="698"/>
        <w:jc w:val="right"/>
      </w:pPr>
    </w:p>
    <w:p w:rsidR="00C5526E" w:rsidRPr="00DB0F38" w:rsidRDefault="00C5526E" w:rsidP="00B74B65"/>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Распоряжение</w:t>
      </w:r>
    </w:p>
    <w:p w:rsidR="00C5526E" w:rsidRPr="00DB0F38" w:rsidRDefault="00C5526E" w:rsidP="00B74B65">
      <w:pPr>
        <w:pStyle w:val="a"/>
        <w:jc w:val="center"/>
        <w:rPr>
          <w:rFonts w:ascii="Times New Roman" w:hAnsi="Times New Roman" w:cs="Times New Roman"/>
        </w:rPr>
      </w:pPr>
      <w:r w:rsidRPr="00DB0F38">
        <w:rPr>
          <w:rStyle w:val="a0"/>
          <w:rFonts w:ascii="Times New Roman" w:hAnsi="Times New Roman" w:cs="Times New Roman"/>
        </w:rPr>
        <w:t>о прекращении выплаты пенсии за выслугу лет</w:t>
      </w:r>
    </w:p>
    <w:p w:rsidR="00C5526E" w:rsidRPr="00DB0F38" w:rsidRDefault="00C5526E" w:rsidP="00B74B65">
      <w:pPr>
        <w:jc w:val="center"/>
      </w:pP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 xml:space="preserve">"___" _____________________ г.                                                                     </w:t>
      </w:r>
      <w:r>
        <w:rPr>
          <w:rFonts w:ascii="Times New Roman" w:hAnsi="Times New Roman" w:cs="Times New Roman"/>
        </w:rPr>
        <w:t xml:space="preserve">                №</w:t>
      </w:r>
      <w:r w:rsidRPr="00DB0F38">
        <w:rPr>
          <w:rFonts w:ascii="Times New Roman" w:hAnsi="Times New Roman" w:cs="Times New Roman"/>
        </w:rPr>
        <w:t>______</w:t>
      </w:r>
    </w:p>
    <w:p w:rsidR="00C5526E" w:rsidRPr="00DB0F38" w:rsidRDefault="00C5526E" w:rsidP="00B74B65"/>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 xml:space="preserve">     В соответствии с </w:t>
      </w:r>
      <w:hyperlink r:id="rId23" w:history="1">
        <w:r w:rsidRPr="00DB0F38">
          <w:rPr>
            <w:rStyle w:val="a1"/>
            <w:rFonts w:ascii="Times New Roman" w:hAnsi="Times New Roman" w:cs="Times New Roman"/>
          </w:rPr>
          <w:t>Законом</w:t>
        </w:r>
      </w:hyperlink>
      <w:r w:rsidRPr="00DB0F38">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 xml:space="preserve">                                                                        (ФИО)</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выплату пенсии за выслугу лет с ________________________ 201 г. в связи с ______________________</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 xml:space="preserve">________________________________________________________________________________________ </w:t>
      </w:r>
    </w:p>
    <w:p w:rsidR="00C5526E" w:rsidRPr="00DB0F38" w:rsidRDefault="00C5526E" w:rsidP="00B74B65">
      <w:r w:rsidRPr="00DB0F38">
        <w:t xml:space="preserve">                                                               (указать причину)</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на основании ____________________________________________________________________________..</w:t>
      </w:r>
    </w:p>
    <w:p w:rsidR="00C5526E" w:rsidRPr="00DB0F38" w:rsidRDefault="00C5526E" w:rsidP="00B74B65"/>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Глава __________________________  ___________________________            ______________________</w:t>
      </w:r>
    </w:p>
    <w:p w:rsidR="00C5526E" w:rsidRPr="00DB0F38" w:rsidRDefault="00C5526E" w:rsidP="00B74B65">
      <w:r w:rsidRPr="00DB0F38">
        <w:t xml:space="preserve">      (наименование МО)                              подпись                                                            (Ф.И.О.)</w:t>
      </w:r>
    </w:p>
    <w:p w:rsidR="00C5526E" w:rsidRPr="00DB0F38" w:rsidRDefault="00C5526E" w:rsidP="00B74B65">
      <w:r w:rsidRPr="00DB0F38">
        <w:t>(лицо, исполняющее полномочия главы администрации)</w:t>
      </w:r>
    </w:p>
    <w:p w:rsidR="00C5526E" w:rsidRPr="00DB0F38" w:rsidRDefault="00C5526E" w:rsidP="00576840">
      <w:pPr>
        <w:ind w:firstLine="698"/>
        <w:jc w:val="right"/>
        <w:rPr>
          <w:rStyle w:val="a0"/>
        </w:rPr>
      </w:pPr>
      <w:r w:rsidRPr="00DB0F38">
        <w:rPr>
          <w:rStyle w:val="a0"/>
        </w:rPr>
        <w:t xml:space="preserve">                                                                                     Приложение 6</w:t>
      </w:r>
    </w:p>
    <w:p w:rsidR="00C5526E" w:rsidRPr="00DB0F38" w:rsidRDefault="00C5526E" w:rsidP="00576840">
      <w:pPr>
        <w:ind w:firstLine="698"/>
        <w:jc w:val="right"/>
        <w:rPr>
          <w:rStyle w:val="a0"/>
        </w:rPr>
      </w:pPr>
      <w:r w:rsidRPr="00DB0F38">
        <w:rPr>
          <w:rStyle w:val="a0"/>
        </w:rPr>
        <w:t xml:space="preserve">                                                      к </w:t>
      </w:r>
      <w:hyperlink r:id="rId24" w:anchor="sub_10000" w:history="1">
        <w:r w:rsidRPr="00DB0F38">
          <w:rPr>
            <w:rStyle w:val="a1"/>
            <w:b/>
            <w:bCs/>
          </w:rPr>
          <w:t>Положению</w:t>
        </w:r>
      </w:hyperlink>
      <w:r w:rsidRPr="00DB0F38">
        <w:rPr>
          <w:rStyle w:val="a0"/>
        </w:rPr>
        <w:t xml:space="preserve"> о порядке установления</w:t>
      </w:r>
    </w:p>
    <w:p w:rsidR="00C5526E" w:rsidRPr="00DB0F38" w:rsidRDefault="00C5526E" w:rsidP="00576840">
      <w:pPr>
        <w:ind w:firstLine="698"/>
        <w:jc w:val="right"/>
        <w:rPr>
          <w:rStyle w:val="a0"/>
        </w:rPr>
      </w:pPr>
      <w:r w:rsidRPr="00DB0F38">
        <w:rPr>
          <w:rStyle w:val="a0"/>
        </w:rPr>
        <w:t xml:space="preserve">                                                            и выплаты пенсии за выслугу лет лицам,</w:t>
      </w:r>
    </w:p>
    <w:p w:rsidR="00C5526E" w:rsidRPr="00DB0F38" w:rsidRDefault="00C5526E" w:rsidP="00576840">
      <w:pPr>
        <w:ind w:firstLine="698"/>
        <w:jc w:val="right"/>
        <w:rPr>
          <w:rStyle w:val="a0"/>
        </w:rPr>
      </w:pPr>
      <w:r w:rsidRPr="00DB0F38">
        <w:rPr>
          <w:rStyle w:val="a0"/>
        </w:rPr>
        <w:t xml:space="preserve">                                                              замещавшим муниципальные должности и</w:t>
      </w:r>
    </w:p>
    <w:p w:rsidR="00C5526E" w:rsidRPr="00DB0F38" w:rsidRDefault="00C5526E" w:rsidP="00576840">
      <w:pPr>
        <w:ind w:firstLine="698"/>
        <w:jc w:val="right"/>
        <w:rPr>
          <w:rStyle w:val="a0"/>
        </w:rPr>
      </w:pPr>
      <w:r w:rsidRPr="00DB0F38">
        <w:rPr>
          <w:rStyle w:val="a0"/>
        </w:rPr>
        <w:t>должности муниципальной службы в органах</w:t>
      </w:r>
    </w:p>
    <w:p w:rsidR="00C5526E" w:rsidRPr="00DB0F38" w:rsidRDefault="00C5526E" w:rsidP="00576840">
      <w:pPr>
        <w:ind w:firstLine="698"/>
        <w:jc w:val="right"/>
        <w:rPr>
          <w:rStyle w:val="a0"/>
        </w:rPr>
      </w:pPr>
      <w:r w:rsidRPr="00DB0F38">
        <w:rPr>
          <w:rStyle w:val="a0"/>
        </w:rPr>
        <w:t xml:space="preserve">                                                              местного самоуправления Низовского </w:t>
      </w:r>
    </w:p>
    <w:p w:rsidR="00C5526E" w:rsidRPr="00DB0F38" w:rsidRDefault="00C5526E" w:rsidP="00576840">
      <w:pPr>
        <w:ind w:firstLine="698"/>
        <w:jc w:val="right"/>
        <w:rPr>
          <w:rStyle w:val="a0"/>
        </w:rPr>
      </w:pPr>
      <w:r w:rsidRPr="00DB0F38">
        <w:rPr>
          <w:rStyle w:val="a0"/>
        </w:rPr>
        <w:t xml:space="preserve">                        сельского поселения </w:t>
      </w:r>
    </w:p>
    <w:p w:rsidR="00C5526E" w:rsidRPr="00DB0F38" w:rsidRDefault="00C5526E" w:rsidP="00B74B65">
      <w:pPr>
        <w:ind w:firstLine="698"/>
        <w:jc w:val="center"/>
      </w:pPr>
      <w:r w:rsidRPr="00DB0F38">
        <w:rPr>
          <w:rStyle w:val="a0"/>
        </w:rPr>
        <w:t xml:space="preserve">                                                         </w:t>
      </w:r>
    </w:p>
    <w:p w:rsidR="00C5526E" w:rsidRPr="00DB0F38" w:rsidRDefault="00C5526E" w:rsidP="00B74B65"/>
    <w:p w:rsidR="00C5526E" w:rsidRPr="00DB0F38" w:rsidRDefault="00C5526E" w:rsidP="00B74B65">
      <w:pPr>
        <w:pStyle w:val="a"/>
        <w:jc w:val="center"/>
        <w:rPr>
          <w:rStyle w:val="a0"/>
          <w:rFonts w:ascii="Times New Roman" w:hAnsi="Times New Roman" w:cs="Times New Roman"/>
        </w:rPr>
      </w:pPr>
      <w:r w:rsidRPr="00DB0F38">
        <w:rPr>
          <w:rStyle w:val="a0"/>
          <w:rFonts w:ascii="Times New Roman" w:hAnsi="Times New Roman" w:cs="Times New Roman"/>
        </w:rPr>
        <w:t>Уведомление</w:t>
      </w:r>
    </w:p>
    <w:p w:rsidR="00C5526E" w:rsidRPr="00DB0F38" w:rsidRDefault="00C5526E" w:rsidP="00B74B65">
      <w:pPr>
        <w:pStyle w:val="a"/>
        <w:ind w:firstLine="720"/>
        <w:rPr>
          <w:rFonts w:ascii="Times New Roman" w:hAnsi="Times New Roman" w:cs="Times New Roman"/>
        </w:rPr>
      </w:pPr>
      <w:r w:rsidRPr="00DB0F38">
        <w:rPr>
          <w:rFonts w:ascii="Times New Roman" w:hAnsi="Times New Roman" w:cs="Times New Roman"/>
        </w:rPr>
        <w:t>Уважаемый (ая)___________________________________________________________</w:t>
      </w:r>
    </w:p>
    <w:p w:rsidR="00C5526E" w:rsidRPr="00DB0F38" w:rsidRDefault="00C5526E" w:rsidP="00B74B65">
      <w:pPr>
        <w:pStyle w:val="a"/>
        <w:ind w:firstLine="720"/>
        <w:jc w:val="both"/>
        <w:rPr>
          <w:rFonts w:ascii="Times New Roman" w:hAnsi="Times New Roman" w:cs="Times New Roman"/>
        </w:rPr>
      </w:pPr>
      <w:r w:rsidRPr="00DB0F38">
        <w:rPr>
          <w:rFonts w:ascii="Times New Roman" w:hAnsi="Times New Roman" w:cs="Times New Roman"/>
        </w:rPr>
        <w:t>Администрация ______________________________________________________________</w:t>
      </w:r>
    </w:p>
    <w:p w:rsidR="00C5526E" w:rsidRPr="00DB0F38" w:rsidRDefault="00C5526E" w:rsidP="00B74B65">
      <w:pPr>
        <w:pStyle w:val="a"/>
        <w:ind w:firstLine="720"/>
        <w:jc w:val="both"/>
        <w:rPr>
          <w:rFonts w:ascii="Times New Roman" w:hAnsi="Times New Roman" w:cs="Times New Roman"/>
        </w:rPr>
      </w:pPr>
      <w:r w:rsidRPr="00DB0F38">
        <w:rPr>
          <w:rFonts w:ascii="Times New Roman" w:hAnsi="Times New Roman" w:cs="Times New Roman"/>
        </w:rPr>
        <w:t xml:space="preserve">                                                                 (наименование МО)</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сообщает, что с _______________________________________________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 xml:space="preserve">                                                                                    (число, месяц, год)</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Вам установлена пенсия за выслугу лет к трудовой пенсии по старости (инвалидности) в размере ______________ рублей.</w:t>
      </w:r>
    </w:p>
    <w:p w:rsidR="00C5526E" w:rsidRPr="00DB0F38" w:rsidRDefault="00C5526E" w:rsidP="00B74B65">
      <w:pPr>
        <w:pStyle w:val="a"/>
        <w:ind w:firstLine="720"/>
        <w:jc w:val="both"/>
        <w:rPr>
          <w:rFonts w:ascii="Times New Roman" w:hAnsi="Times New Roman" w:cs="Times New Roman"/>
        </w:rPr>
      </w:pPr>
      <w:r w:rsidRPr="00DB0F38">
        <w:rPr>
          <w:rFonts w:ascii="Times New Roman" w:hAnsi="Times New Roman" w:cs="Times New Roman"/>
        </w:rPr>
        <w:t xml:space="preserve">Согласно </w:t>
      </w:r>
      <w:hyperlink r:id="rId25" w:history="1">
        <w:r w:rsidRPr="00DB0F38">
          <w:rPr>
            <w:rStyle w:val="a1"/>
            <w:rFonts w:ascii="Times New Roman" w:hAnsi="Times New Roman" w:cs="Times New Roman"/>
          </w:rPr>
          <w:t>пункту 6 статьи 30</w:t>
        </w:r>
      </w:hyperlink>
      <w:r w:rsidRPr="00DB0F38">
        <w:rPr>
          <w:rFonts w:ascii="Times New Roman" w:hAnsi="Times New Roman" w:cs="Times New Roman"/>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C5526E" w:rsidRPr="00DB0F38" w:rsidRDefault="00C5526E" w:rsidP="00B74B65">
      <w:pPr>
        <w:ind w:firstLine="698"/>
        <w:jc w:val="center"/>
      </w:pPr>
      <w:r w:rsidRPr="00DB0F38">
        <w:t xml:space="preserve">                     (наименование МО)</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утвержденного решением Совета депутатов поселения от __________________ № _____,</w:t>
      </w:r>
    </w:p>
    <w:p w:rsidR="00C5526E" w:rsidRPr="00DB0F38" w:rsidRDefault="00C5526E" w:rsidP="00B74B65">
      <w:pPr>
        <w:pStyle w:val="a"/>
        <w:jc w:val="both"/>
        <w:rPr>
          <w:rFonts w:ascii="Times New Roman" w:hAnsi="Times New Roman" w:cs="Times New Roman"/>
        </w:rPr>
      </w:pPr>
      <w:r w:rsidRPr="00DB0F38">
        <w:rPr>
          <w:rFonts w:ascii="Times New Roman" w:hAnsi="Times New Roman" w:cs="Times New Roman"/>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C5526E" w:rsidRPr="00DB0F38" w:rsidRDefault="00C5526E" w:rsidP="00B74B65">
      <w:pPr>
        <w:pStyle w:val="a"/>
        <w:ind w:firstLine="720"/>
        <w:jc w:val="both"/>
        <w:rPr>
          <w:rFonts w:ascii="Times New Roman" w:hAnsi="Times New Roman" w:cs="Times New Roman"/>
        </w:rPr>
      </w:pPr>
      <w:r w:rsidRPr="00DB0F38">
        <w:rPr>
          <w:rFonts w:ascii="Times New Roman" w:hAnsi="Times New Roman" w:cs="Times New Roman"/>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C5526E" w:rsidRPr="00DB0F38" w:rsidRDefault="00C5526E" w:rsidP="00B74B65">
      <w:pPr>
        <w:pStyle w:val="a"/>
        <w:ind w:firstLine="720"/>
        <w:jc w:val="both"/>
        <w:rPr>
          <w:rFonts w:ascii="Times New Roman" w:hAnsi="Times New Roman" w:cs="Times New Roman"/>
        </w:rPr>
      </w:pPr>
      <w:r w:rsidRPr="00DB0F38">
        <w:rPr>
          <w:rFonts w:ascii="Times New Roman" w:hAnsi="Times New Roman" w:cs="Times New Roman"/>
        </w:rPr>
        <w:t xml:space="preserve">                                                                 (наименование МО)</w:t>
      </w:r>
    </w:p>
    <w:p w:rsidR="00C5526E" w:rsidRPr="00DB0F38" w:rsidRDefault="00C5526E" w:rsidP="00B74B65">
      <w:pPr>
        <w:pStyle w:val="a"/>
        <w:rPr>
          <w:rFonts w:ascii="Times New Roman" w:hAnsi="Times New Roman" w:cs="Times New Roman"/>
        </w:rPr>
      </w:pPr>
      <w:r w:rsidRPr="00DB0F38">
        <w:rPr>
          <w:rFonts w:ascii="Times New Roman" w:hAnsi="Times New Roman" w:cs="Times New Roman"/>
        </w:rPr>
        <w:t>Глава ___________________________  ___________________________            ______________________</w:t>
      </w:r>
    </w:p>
    <w:p w:rsidR="00C5526E" w:rsidRPr="00DB0F38" w:rsidRDefault="00C5526E" w:rsidP="00B74B65">
      <w:r w:rsidRPr="00DB0F38">
        <w:t xml:space="preserve">    (наименование МО)                              подпись                                                            (Ф.И.О.)</w:t>
      </w:r>
    </w:p>
    <w:p w:rsidR="00C5526E" w:rsidRPr="00576840" w:rsidRDefault="00C5526E" w:rsidP="00576840">
      <w:r w:rsidRPr="00DB0F38">
        <w:t>(лицо, исполняющее полномочия главы администрации)</w:t>
      </w:r>
    </w:p>
    <w:p w:rsidR="00C5526E" w:rsidRPr="00DB0F38" w:rsidRDefault="00C5526E" w:rsidP="00EF5DBD">
      <w:pPr>
        <w:jc w:val="both"/>
      </w:pPr>
    </w:p>
    <w:sectPr w:rsidR="00C5526E" w:rsidRPr="00DB0F38" w:rsidSect="00A36C62">
      <w:pgSz w:w="11906" w:h="16838"/>
      <w:pgMar w:top="540" w:right="56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758371D4"/>
    <w:multiLevelType w:val="hybridMultilevel"/>
    <w:tmpl w:val="34669D4C"/>
    <w:lvl w:ilvl="0" w:tplc="68BA3FD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7CF1"/>
    <w:rsid w:val="001C6172"/>
    <w:rsid w:val="00227C30"/>
    <w:rsid w:val="002902C6"/>
    <w:rsid w:val="00320089"/>
    <w:rsid w:val="003627DD"/>
    <w:rsid w:val="00365197"/>
    <w:rsid w:val="00395D2A"/>
    <w:rsid w:val="003A60C3"/>
    <w:rsid w:val="003C66E0"/>
    <w:rsid w:val="003D595D"/>
    <w:rsid w:val="0045788C"/>
    <w:rsid w:val="00477C32"/>
    <w:rsid w:val="004D57A2"/>
    <w:rsid w:val="005342DB"/>
    <w:rsid w:val="00576840"/>
    <w:rsid w:val="005873EB"/>
    <w:rsid w:val="005C5882"/>
    <w:rsid w:val="005F4D1F"/>
    <w:rsid w:val="0062226B"/>
    <w:rsid w:val="006C57EA"/>
    <w:rsid w:val="0077671C"/>
    <w:rsid w:val="007A33F9"/>
    <w:rsid w:val="008530C6"/>
    <w:rsid w:val="008C1962"/>
    <w:rsid w:val="008F39FC"/>
    <w:rsid w:val="009616AF"/>
    <w:rsid w:val="0099535F"/>
    <w:rsid w:val="009E7C98"/>
    <w:rsid w:val="00A36C62"/>
    <w:rsid w:val="00A4380B"/>
    <w:rsid w:val="00AF6D6E"/>
    <w:rsid w:val="00B02C97"/>
    <w:rsid w:val="00B74B65"/>
    <w:rsid w:val="00BD1775"/>
    <w:rsid w:val="00BF12BD"/>
    <w:rsid w:val="00C05155"/>
    <w:rsid w:val="00C20F56"/>
    <w:rsid w:val="00C5526E"/>
    <w:rsid w:val="00C6735F"/>
    <w:rsid w:val="00CF3A22"/>
    <w:rsid w:val="00D375E1"/>
    <w:rsid w:val="00DB0F38"/>
    <w:rsid w:val="00DB6673"/>
    <w:rsid w:val="00E252F5"/>
    <w:rsid w:val="00E707D9"/>
    <w:rsid w:val="00E94F9C"/>
    <w:rsid w:val="00EB0F28"/>
    <w:rsid w:val="00EF5DBD"/>
    <w:rsid w:val="00F56A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a">
    <w:name w:val="Таблицы (моноширинный)"/>
    <w:basedOn w:val="Normal"/>
    <w:next w:val="Normal"/>
    <w:uiPriority w:val="99"/>
    <w:rsid w:val="00B74B65"/>
    <w:pPr>
      <w:widowControl w:val="0"/>
      <w:autoSpaceDE w:val="0"/>
      <w:autoSpaceDN w:val="0"/>
      <w:adjustRightInd w:val="0"/>
    </w:pPr>
    <w:rPr>
      <w:rFonts w:ascii="Courier New" w:hAnsi="Courier New" w:cs="Courier New"/>
    </w:rPr>
  </w:style>
  <w:style w:type="character" w:customStyle="1" w:styleId="a0">
    <w:name w:val="Цветовое выделение"/>
    <w:uiPriority w:val="99"/>
    <w:rsid w:val="00B74B65"/>
    <w:rPr>
      <w:b/>
      <w:bCs/>
      <w:color w:val="26282F"/>
    </w:rPr>
  </w:style>
  <w:style w:type="character" w:customStyle="1" w:styleId="a1">
    <w:name w:val="Гипертекстовая ссылка"/>
    <w:uiPriority w:val="99"/>
    <w:rsid w:val="00B74B65"/>
    <w:rPr>
      <w:color w:val="auto"/>
    </w:rPr>
  </w:style>
</w:styles>
</file>

<file path=word/webSettings.xml><?xml version="1.0" encoding="utf-8"?>
<w:webSettings xmlns:r="http://schemas.openxmlformats.org/officeDocument/2006/relationships" xmlns:w="http://schemas.openxmlformats.org/wordprocessingml/2006/main">
  <w:divs>
    <w:div w:id="960649169">
      <w:marLeft w:val="0"/>
      <w:marRight w:val="0"/>
      <w:marTop w:val="0"/>
      <w:marBottom w:val="0"/>
      <w:divBdr>
        <w:top w:val="none" w:sz="0" w:space="0" w:color="auto"/>
        <w:left w:val="none" w:sz="0" w:space="0" w:color="auto"/>
        <w:bottom w:val="none" w:sz="0" w:space="0" w:color="auto"/>
        <w:right w:val="none" w:sz="0" w:space="0" w:color="auto"/>
      </w:divBdr>
    </w:div>
    <w:div w:id="9606491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13</Pages>
  <Words>5526</Words>
  <Characters>31502</Characters>
  <Application>Microsoft Office Outlook</Application>
  <DocSecurity>0</DocSecurity>
  <Lines>0</Lines>
  <Paragraphs>0</Paragraphs>
  <ScaleCrop>false</ScaleCrop>
  <Company>Организация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Galiya K. Fazlova</dc:creator>
  <cp:keywords/>
  <dc:description/>
  <cp:lastModifiedBy>1</cp:lastModifiedBy>
  <cp:revision>2</cp:revision>
  <cp:lastPrinted>2017-12-04T09:13:00Z</cp:lastPrinted>
  <dcterms:created xsi:type="dcterms:W3CDTF">2018-01-25T13:45:00Z</dcterms:created>
  <dcterms:modified xsi:type="dcterms:W3CDTF">2018-01-25T13:45:00Z</dcterms:modified>
</cp:coreProperties>
</file>