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F2" w:rsidRDefault="00F158F2" w:rsidP="008F7C7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r>
        <w:rPr>
          <w:rFonts w:ascii="Times New Roman" w:hAnsi="Times New Roman" w:cs="Times New Roman"/>
          <w:sz w:val="28"/>
          <w:szCs w:val="28"/>
        </w:rPr>
        <w:t xml:space="preserve">Низовского  сельского поселения </w:t>
      </w:r>
    </w:p>
    <w:p w:rsidR="00F158F2" w:rsidRPr="0098689B" w:rsidRDefault="00F158F2" w:rsidP="008F7C7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РМ</w:t>
      </w:r>
    </w:p>
    <w:p w:rsidR="00F158F2" w:rsidRPr="0098689B" w:rsidRDefault="00F158F2" w:rsidP="008F7C7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F158F2" w:rsidRPr="0098689B" w:rsidRDefault="00F158F2" w:rsidP="008F7C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с.Низовка</w:t>
      </w:r>
    </w:p>
    <w:p w:rsidR="00F158F2" w:rsidRPr="0098689B" w:rsidRDefault="00F158F2" w:rsidP="008F7C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58F2" w:rsidRPr="0098689B" w:rsidRDefault="00F158F2" w:rsidP="008F7C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8689B">
        <w:rPr>
          <w:rFonts w:ascii="Times New Roman" w:hAnsi="Times New Roman" w:cs="Times New Roman"/>
          <w:sz w:val="28"/>
          <w:szCs w:val="28"/>
        </w:rPr>
        <w:t xml:space="preserve">РЕШЕНИЕ                                    </w:t>
      </w:r>
    </w:p>
    <w:p w:rsidR="00F158F2" w:rsidRPr="0098689B" w:rsidRDefault="00F158F2" w:rsidP="008F7C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58F2" w:rsidRPr="0098689B" w:rsidRDefault="00F158F2" w:rsidP="008F7C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58F2" w:rsidRPr="0098689B" w:rsidRDefault="00F158F2" w:rsidP="008F7C7A">
      <w:pPr>
        <w:spacing w:after="0" w:line="240" w:lineRule="auto"/>
        <w:ind w:left="113" w:firstLine="29"/>
        <w:jc w:val="both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29 августа </w:t>
      </w:r>
      <w:r w:rsidRPr="0098689B">
        <w:rPr>
          <w:rFonts w:ascii="Times New Roman" w:hAnsi="Times New Roman" w:cs="Times New Roman"/>
          <w:sz w:val="28"/>
          <w:szCs w:val="28"/>
        </w:rPr>
        <w:t xml:space="preserve">2017 года      </w:t>
      </w:r>
      <w:r w:rsidRPr="0098689B">
        <w:rPr>
          <w:rFonts w:ascii="Times New Roman" w:hAnsi="Times New Roman" w:cs="Times New Roman"/>
          <w:sz w:val="28"/>
          <w:szCs w:val="28"/>
        </w:rPr>
        <w:tab/>
      </w:r>
      <w:r w:rsidRPr="0098689B">
        <w:rPr>
          <w:rFonts w:ascii="Times New Roman" w:hAnsi="Times New Roman" w:cs="Times New Roman"/>
          <w:sz w:val="28"/>
          <w:szCs w:val="28"/>
        </w:rPr>
        <w:tab/>
      </w:r>
      <w:r w:rsidRPr="0098689B">
        <w:rPr>
          <w:rFonts w:ascii="Times New Roman" w:hAnsi="Times New Roman" w:cs="Times New Roman"/>
          <w:sz w:val="28"/>
          <w:szCs w:val="28"/>
        </w:rPr>
        <w:tab/>
      </w:r>
      <w:r w:rsidRPr="0098689B">
        <w:rPr>
          <w:rFonts w:ascii="Times New Roman" w:hAnsi="Times New Roman" w:cs="Times New Roman"/>
          <w:sz w:val="28"/>
          <w:szCs w:val="28"/>
        </w:rPr>
        <w:tab/>
      </w:r>
      <w:r w:rsidRPr="0098689B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98689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8689B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F158F2" w:rsidRPr="0098689B" w:rsidRDefault="00F158F2" w:rsidP="008F7C7A">
      <w:pPr>
        <w:pStyle w:val="31"/>
        <w:widowControl/>
      </w:pPr>
    </w:p>
    <w:p w:rsidR="00F158F2" w:rsidRPr="008F7C7A" w:rsidRDefault="00F158F2" w:rsidP="003E33DD">
      <w:pPr>
        <w:pStyle w:val="Heading1"/>
        <w:spacing w:before="0" w:after="0"/>
        <w:jc w:val="both"/>
        <w:rPr>
          <w:rStyle w:val="a"/>
          <w:b w:val="0"/>
          <w:bCs w:val="0"/>
          <w:color w:val="auto"/>
        </w:rPr>
      </w:pPr>
      <w:r w:rsidRPr="008F7C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Положения </w:t>
      </w:r>
      <w:r w:rsidRPr="008F7C7A">
        <w:rPr>
          <w:rStyle w:val="a"/>
          <w:b w:val="0"/>
          <w:bCs w:val="0"/>
          <w:color w:val="auto"/>
          <w:sz w:val="28"/>
          <w:szCs w:val="28"/>
        </w:rPr>
        <w:t>о порядке получения муниципальными служащими</w:t>
      </w:r>
      <w:r>
        <w:rPr>
          <w:rStyle w:val="a"/>
          <w:b w:val="0"/>
          <w:bCs w:val="0"/>
          <w:color w:val="auto"/>
          <w:sz w:val="28"/>
          <w:szCs w:val="28"/>
        </w:rPr>
        <w:t xml:space="preserve"> Низовского сельского поселения </w:t>
      </w:r>
      <w:r w:rsidRPr="008F7C7A">
        <w:rPr>
          <w:rStyle w:val="a"/>
          <w:b w:val="0"/>
          <w:bCs w:val="0"/>
          <w:color w:val="auto"/>
          <w:sz w:val="28"/>
          <w:szCs w:val="28"/>
        </w:rPr>
        <w:t xml:space="preserve"> Ардатовского муниципального района</w:t>
      </w:r>
      <w:r w:rsidRPr="008F7C7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</w:t>
      </w:r>
      <w:r w:rsidRPr="008F7C7A">
        <w:rPr>
          <w:rStyle w:val="a"/>
          <w:b w:val="0"/>
          <w:bCs w:val="0"/>
          <w:color w:val="auto"/>
          <w:sz w:val="28"/>
          <w:szCs w:val="28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F158F2" w:rsidRPr="0098689B" w:rsidRDefault="00F158F2" w:rsidP="00E71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8F7C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3 апреля 2017 года №64-ФЗ «О внесении изменений  в  отдельные </w:t>
      </w:r>
      <w:r w:rsidRPr="009868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законодательные акты Российской Федерации  в целях  совершенствования  государственной политики  в области противодействия коррупции» </w:t>
      </w:r>
      <w:r w:rsidRPr="0098689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Низовского сельского поселения </w:t>
      </w:r>
      <w:r w:rsidRPr="0098689B">
        <w:rPr>
          <w:rFonts w:ascii="Times New Roman" w:hAnsi="Times New Roman" w:cs="Times New Roman"/>
          <w:sz w:val="28"/>
          <w:szCs w:val="28"/>
        </w:rPr>
        <w:t>Ардатовского муниципального района решил:</w:t>
      </w:r>
    </w:p>
    <w:p w:rsidR="00F158F2" w:rsidRPr="0098689B" w:rsidRDefault="00F158F2" w:rsidP="008F7C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8F7C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 о порядке получения муниципальными служащими Низовского сельского поселения  Ардатовского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организациями.  </w:t>
      </w:r>
      <w:r w:rsidRPr="009868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8F2" w:rsidRPr="0098689B" w:rsidRDefault="00F158F2" w:rsidP="008F7C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689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</w:p>
    <w:p w:rsidR="00F158F2" w:rsidRPr="0098689B" w:rsidRDefault="00F158F2" w:rsidP="008F7C7A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Default="00F158F2" w:rsidP="008F7C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Низовского </w:t>
      </w: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       Н.С.Учеватов</w:t>
      </w: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Pr="0098689B" w:rsidRDefault="00F158F2" w:rsidP="008F7C7A">
      <w:pPr>
        <w:spacing w:after="0" w:line="240" w:lineRule="auto"/>
        <w:rPr>
          <w:rFonts w:ascii="Times New Roman" w:hAnsi="Times New Roman" w:cs="Times New Roman"/>
        </w:rPr>
      </w:pPr>
    </w:p>
    <w:p w:rsidR="00F158F2" w:rsidRDefault="00F158F2" w:rsidP="008F7C7A"/>
    <w:p w:rsidR="00F158F2" w:rsidRDefault="00F158F2" w:rsidP="008F7C7A"/>
    <w:p w:rsidR="00F158F2" w:rsidRDefault="00F158F2" w:rsidP="008F7C7A"/>
    <w:p w:rsidR="00F158F2" w:rsidRDefault="00F158F2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УТВЕРЖДЕНО</w:t>
      </w:r>
    </w:p>
    <w:p w:rsidR="00F158F2" w:rsidRPr="009E71B8" w:rsidRDefault="00F158F2" w:rsidP="009E71B8">
      <w:pPr>
        <w:spacing w:after="0" w:line="240" w:lineRule="auto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F158F2" w:rsidRPr="009E71B8" w:rsidRDefault="00F158F2" w:rsidP="009E71B8">
      <w:pPr>
        <w:spacing w:after="0" w:line="240" w:lineRule="auto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Низовского сельского поселения Ардатовского муниципального района</w:t>
      </w:r>
    </w:p>
    <w:p w:rsidR="00F158F2" w:rsidRPr="009E71B8" w:rsidRDefault="00F158F2" w:rsidP="009E71B8">
      <w:pPr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 августа</w:t>
      </w:r>
      <w:r w:rsidRPr="009E71B8">
        <w:rPr>
          <w:rFonts w:ascii="Times New Roman" w:hAnsi="Times New Roman" w:cs="Times New Roman"/>
          <w:sz w:val="28"/>
          <w:szCs w:val="28"/>
        </w:rPr>
        <w:t xml:space="preserve"> 2017 г</w:t>
      </w:r>
      <w:r>
        <w:rPr>
          <w:rFonts w:ascii="Times New Roman" w:hAnsi="Times New Roman" w:cs="Times New Roman"/>
          <w:sz w:val="28"/>
          <w:szCs w:val="28"/>
        </w:rPr>
        <w:t>. № 27</w:t>
      </w:r>
    </w:p>
    <w:p w:rsidR="00F158F2" w:rsidRPr="009E71B8" w:rsidRDefault="00F158F2" w:rsidP="009E71B8">
      <w:pPr>
        <w:spacing w:after="0" w:line="240" w:lineRule="auto"/>
        <w:ind w:left="4320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1B8">
        <w:rPr>
          <w:rFonts w:ascii="Times New Roman" w:hAnsi="Times New Roman" w:cs="Times New Roman"/>
        </w:rPr>
        <w:t xml:space="preserve"> 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E71B8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F158F2" w:rsidRPr="009E71B8" w:rsidRDefault="00F158F2" w:rsidP="009E71B8">
      <w:pPr>
        <w:pStyle w:val="Heading1"/>
        <w:spacing w:before="0" w:after="0"/>
        <w:rPr>
          <w:rStyle w:val="a"/>
          <w:color w:val="auto"/>
        </w:rPr>
      </w:pPr>
      <w:r w:rsidRPr="009E71B8">
        <w:rPr>
          <w:rStyle w:val="a"/>
          <w:color w:val="auto"/>
          <w:sz w:val="28"/>
          <w:szCs w:val="28"/>
        </w:rPr>
        <w:t>о порядке получения муниципальными служащими</w:t>
      </w:r>
      <w:r>
        <w:rPr>
          <w:rStyle w:val="a"/>
          <w:color w:val="auto"/>
          <w:sz w:val="28"/>
          <w:szCs w:val="28"/>
        </w:rPr>
        <w:t xml:space="preserve"> Низовского сельского поселения </w:t>
      </w:r>
      <w:r w:rsidRPr="009E71B8">
        <w:rPr>
          <w:rStyle w:val="a"/>
          <w:color w:val="auto"/>
          <w:sz w:val="28"/>
          <w:szCs w:val="28"/>
        </w:rPr>
        <w:t xml:space="preserve"> </w:t>
      </w:r>
      <w:r>
        <w:rPr>
          <w:rStyle w:val="a"/>
          <w:color w:val="auto"/>
          <w:sz w:val="28"/>
          <w:szCs w:val="28"/>
        </w:rPr>
        <w:t>Ардатовского муниципального района</w:t>
      </w:r>
      <w:r w:rsidRPr="009E71B8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9E71B8">
        <w:rPr>
          <w:rStyle w:val="a"/>
          <w:color w:val="auto"/>
          <w:sz w:val="28"/>
          <w:szCs w:val="28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1. 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позднее чем за двадцать рабочих дней до начала выполнения данной деятельности.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11. 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Pr="009E71B8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71B8">
        <w:rPr>
          <w:rFonts w:ascii="Times New Roman" w:hAnsi="Times New Roman" w:cs="Times New Roman"/>
          <w:b/>
          <w:bCs/>
        </w:rPr>
        <w:t>ПРИЛОЖЕНИЕ 1</w:t>
      </w:r>
    </w:p>
    <w:p w:rsidR="00F158F2" w:rsidRPr="009E71B8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</w:rPr>
        <w:t xml:space="preserve">к Положению о порядке получения муниципальными служащими </w:t>
      </w:r>
      <w:r>
        <w:rPr>
          <w:rFonts w:ascii="Times New Roman" w:hAnsi="Times New Roman" w:cs="Times New Roman"/>
        </w:rPr>
        <w:t xml:space="preserve">Низовского сельского поселения Ардатовского </w:t>
      </w:r>
      <w:r w:rsidRPr="009E71B8">
        <w:rPr>
          <w:rFonts w:ascii="Times New Roman" w:hAnsi="Times New Roman" w:cs="Times New Roman"/>
        </w:rPr>
        <w:t>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395"/>
      </w:tblGrid>
      <w:tr w:rsidR="00F158F2" w:rsidRPr="005C4B43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58F2" w:rsidRPr="009E71B8" w:rsidRDefault="00F158F2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Главе</w:t>
            </w:r>
            <w:r>
              <w:rPr>
                <w:rFonts w:ascii="Times New Roman" w:hAnsi="Times New Roman" w:cs="Times New Roman"/>
              </w:rPr>
              <w:t xml:space="preserve"> Низовского сельского поселения </w:t>
            </w:r>
            <w:r w:rsidRPr="005C4B43">
              <w:rPr>
                <w:rFonts w:ascii="Times New Roman" w:hAnsi="Times New Roman" w:cs="Times New Roman"/>
              </w:rPr>
              <w:t xml:space="preserve"> Ардатовского муниципального района</w:t>
            </w:r>
          </w:p>
          <w:p w:rsidR="00F158F2" w:rsidRPr="005C4B43" w:rsidRDefault="00F158F2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 w:cs="Times New Roman"/>
              </w:rPr>
            </w:pPr>
          </w:p>
          <w:p w:rsidR="00F158F2" w:rsidRPr="005C4B43" w:rsidRDefault="00F158F2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от __________________________________</w:t>
            </w:r>
          </w:p>
          <w:p w:rsidR="00F158F2" w:rsidRPr="005C4B43" w:rsidRDefault="00F158F2" w:rsidP="009E71B8">
            <w:pPr>
              <w:tabs>
                <w:tab w:val="left" w:pos="561"/>
                <w:tab w:val="right" w:pos="4179"/>
              </w:tabs>
              <w:spacing w:after="0" w:line="240" w:lineRule="auto"/>
              <w:ind w:left="-249"/>
              <w:rPr>
                <w:rFonts w:ascii="Times New Roman" w:hAnsi="Times New Roman" w:cs="Times New Roman"/>
              </w:rPr>
            </w:pPr>
            <w:r w:rsidRPr="005C4B43">
              <w:rPr>
                <w:rFonts w:ascii="Times New Roman" w:hAnsi="Times New Roman" w:cs="Times New Roman"/>
              </w:rPr>
              <w:tab/>
              <w:t xml:space="preserve">    (наименование должности)</w:t>
            </w:r>
          </w:p>
          <w:p w:rsidR="00F158F2" w:rsidRPr="005C4B43" w:rsidRDefault="00F158F2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__________________________________</w:t>
            </w:r>
          </w:p>
          <w:p w:rsidR="00F158F2" w:rsidRPr="005C4B43" w:rsidRDefault="00F158F2" w:rsidP="009E71B8">
            <w:pPr>
              <w:widowControl w:val="0"/>
              <w:tabs>
                <w:tab w:val="left" w:pos="533"/>
                <w:tab w:val="right" w:pos="4179"/>
              </w:tabs>
              <w:autoSpaceDE w:val="0"/>
              <w:autoSpaceDN w:val="0"/>
              <w:adjustRightInd w:val="0"/>
              <w:spacing w:after="0" w:line="240" w:lineRule="auto"/>
              <w:ind w:left="-249"/>
              <w:rPr>
                <w:rFonts w:ascii="Times New Roman" w:hAnsi="Times New Roman" w:cs="Times New Roman"/>
                <w:sz w:val="28"/>
                <w:szCs w:val="28"/>
              </w:rPr>
            </w:pPr>
            <w:r w:rsidRPr="005C4B43">
              <w:rPr>
                <w:rFonts w:ascii="Times New Roman" w:hAnsi="Times New Roman" w:cs="Times New Roman"/>
              </w:rPr>
              <w:tab/>
              <w:t xml:space="preserve">      (фамилия, имя, отчество)</w:t>
            </w:r>
          </w:p>
        </w:tc>
      </w:tr>
    </w:tbl>
    <w:p w:rsidR="00F158F2" w:rsidRPr="009E71B8" w:rsidRDefault="00F158F2" w:rsidP="009E71B8">
      <w:pPr>
        <w:spacing w:before="108" w:after="0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F158F2" w:rsidRPr="009E71B8" w:rsidRDefault="00F158F2" w:rsidP="009E71B8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9E71B8">
        <w:rPr>
          <w:rFonts w:ascii="Times New Roman" w:hAnsi="Times New Roman" w:cs="Times New Roman"/>
          <w:b/>
          <w:bCs/>
          <w:color w:val="26282F"/>
        </w:rPr>
        <w:t>ЗАЯВЛЕНИЕ</w:t>
      </w:r>
      <w:r w:rsidRPr="009E71B8">
        <w:rPr>
          <w:rFonts w:ascii="Times New Roman" w:hAnsi="Times New Roman" w:cs="Times New Roman"/>
          <w:b/>
          <w:bCs/>
          <w:color w:val="26282F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1B8">
        <w:rPr>
          <w:rFonts w:ascii="Times New Roman" w:hAnsi="Times New Roman" w:cs="Times New Roman"/>
        </w:rPr>
        <w:t>(указать наименование некоммерческой организации, адрес, виды деятельности)</w:t>
      </w:r>
    </w:p>
    <w:p w:rsidR="00F158F2" w:rsidRPr="009E71B8" w:rsidRDefault="00F158F2" w:rsidP="009E7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r w:rsidRPr="009E71B8">
        <w:rPr>
          <w:rFonts w:ascii="Times New Roman" w:hAnsi="Times New Roman" w:cs="Times New Roman"/>
        </w:rPr>
        <w:t>нужное подчеркнуть</w:t>
      </w:r>
      <w:r w:rsidRPr="009E71B8">
        <w:rPr>
          <w:rFonts w:ascii="Times New Roman" w:hAnsi="Times New Roman" w:cs="Times New Roman"/>
          <w:sz w:val="28"/>
          <w:szCs w:val="28"/>
        </w:rPr>
        <w:t>).</w:t>
      </w:r>
    </w:p>
    <w:p w:rsidR="00F158F2" w:rsidRPr="009E71B8" w:rsidRDefault="00F158F2" w:rsidP="004209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F158F2" w:rsidRPr="009E71B8" w:rsidRDefault="00F158F2" w:rsidP="004209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4" w:history="1">
        <w:r w:rsidRPr="00AF3A75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14.2</w:t>
        </w:r>
      </w:hyperlink>
      <w:r w:rsidRPr="009E71B8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«____» _____________ 20___г. ______________ ___________________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1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9E71B8">
        <w:rPr>
          <w:rFonts w:ascii="Times New Roman" w:hAnsi="Times New Roman" w:cs="Times New Roman"/>
        </w:rPr>
        <w:t>(подпись)         (расшифровка подписи)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1B8">
        <w:rPr>
          <w:rFonts w:ascii="Times New Roman" w:hAnsi="Times New Roman" w:cs="Times New Roman"/>
        </w:rP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785"/>
        <w:gridCol w:w="569"/>
        <w:gridCol w:w="4216"/>
      </w:tblGrid>
      <w:tr w:rsidR="00F158F2" w:rsidRPr="005C4B43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F158F2" w:rsidRPr="009E71B8" w:rsidRDefault="00F158F2" w:rsidP="009E71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8F2" w:rsidRPr="005C4B43" w:rsidRDefault="00F158F2" w:rsidP="009E71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B43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B43">
              <w:rPr>
                <w:rFonts w:ascii="Times New Roman" w:hAnsi="Times New Roman" w:cs="Times New Roman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58F2" w:rsidRPr="009E71B8" w:rsidRDefault="00F158F2" w:rsidP="009E71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8F2" w:rsidRPr="005C4B43" w:rsidRDefault="00F158F2" w:rsidP="009E71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B43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B43">
              <w:rPr>
                <w:rFonts w:ascii="Times New Roman" w:hAnsi="Times New Roman" w:cs="Times New Roman"/>
              </w:rPr>
              <w:t>(подпись)                      (дата)</w:t>
            </w:r>
          </w:p>
        </w:tc>
      </w:tr>
      <w:tr w:rsidR="00F158F2" w:rsidRPr="005C4B43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8F2" w:rsidRPr="005C4B43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8F2" w:rsidRPr="005C4B43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Default="00F158F2" w:rsidP="006F1E4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158F2" w:rsidRDefault="00F158F2" w:rsidP="006F1E4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158F2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</w:rPr>
      </w:pPr>
    </w:p>
    <w:p w:rsidR="00F158F2" w:rsidRPr="009E71B8" w:rsidRDefault="00F158F2" w:rsidP="009E71B8">
      <w:pPr>
        <w:spacing w:after="0" w:line="240" w:lineRule="auto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71B8">
        <w:rPr>
          <w:rFonts w:ascii="Times New Roman" w:hAnsi="Times New Roman" w:cs="Times New Roman"/>
          <w:b/>
          <w:bCs/>
        </w:rPr>
        <w:t>ПРИЛОЖЕНИЕ 2</w:t>
      </w:r>
    </w:p>
    <w:p w:rsidR="00F158F2" w:rsidRPr="009E71B8" w:rsidRDefault="00F158F2" w:rsidP="0042094D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</w:rPr>
        <w:t>к Положению о порядке пол</w:t>
      </w:r>
      <w:r>
        <w:rPr>
          <w:rFonts w:ascii="Times New Roman" w:hAnsi="Times New Roman" w:cs="Times New Roman"/>
        </w:rPr>
        <w:t>учения муниципальными служащими Низовского сельского поселения Ардатовского</w:t>
      </w:r>
      <w:r w:rsidRPr="009E71B8">
        <w:rPr>
          <w:rFonts w:ascii="Times New Roman" w:hAnsi="Times New Roman" w:cs="Times New Roman"/>
        </w:rPr>
        <w:t xml:space="preserve">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F158F2" w:rsidRPr="009E71B8" w:rsidRDefault="00F158F2" w:rsidP="004209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9E71B8">
        <w:rPr>
          <w:rFonts w:ascii="Times New Roman" w:hAnsi="Times New Roman" w:cs="Times New Roman"/>
          <w:b/>
          <w:bCs/>
          <w:color w:val="26282F"/>
        </w:rPr>
        <w:t>ОТЧЕТ</w:t>
      </w:r>
    </w:p>
    <w:p w:rsidR="00F158F2" w:rsidRPr="009E71B8" w:rsidRDefault="00F158F2" w:rsidP="009E71B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</w:rPr>
      </w:pPr>
      <w:r w:rsidRPr="009E71B8">
        <w:rPr>
          <w:rFonts w:ascii="Times New Roman" w:hAnsi="Times New Roman" w:cs="Times New Roman"/>
          <w:b/>
          <w:bCs/>
          <w:color w:val="26282F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71B8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600"/>
        <w:gridCol w:w="4565"/>
      </w:tblGrid>
      <w:tr w:rsidR="00F158F2" w:rsidRPr="005C4B43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F2" w:rsidRPr="005C4B43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F2" w:rsidRPr="005C4B43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F2" w:rsidRPr="005C4B43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F2" w:rsidRPr="005C4B43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>2. Деятельность муниципального служащего</w:t>
      </w:r>
      <w:r>
        <w:rPr>
          <w:rFonts w:ascii="Times New Roman" w:hAnsi="Times New Roman" w:cs="Times New Roman"/>
        </w:rPr>
        <w:t xml:space="preserve"> </w:t>
      </w:r>
      <w:r w:rsidRPr="009E71B8">
        <w:rPr>
          <w:rFonts w:ascii="Times New Roman" w:hAnsi="Times New Roman" w:cs="Times New Roman"/>
        </w:rPr>
        <w:t>в органе управления некоммерческой организации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90"/>
        <w:gridCol w:w="2293"/>
        <w:gridCol w:w="2272"/>
        <w:gridCol w:w="2279"/>
      </w:tblGrid>
      <w:tr w:rsidR="00F158F2" w:rsidRPr="005C4B43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Вопросы повестки дня заседания органа управления некоммерческой организации</w:t>
            </w:r>
            <w:hyperlink r:id="rId5" w:anchor="sub_11111" w:history="1">
              <w:r w:rsidRPr="005C4B43">
                <w:rPr>
                  <w:rStyle w:val="Hyperlink"/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58F2" w:rsidRPr="009E71B8" w:rsidRDefault="00F158F2" w:rsidP="009E7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Мнение</w:t>
            </w:r>
          </w:p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58F2" w:rsidRPr="009E71B8" w:rsidRDefault="00F158F2" w:rsidP="009E7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Результат</w:t>
            </w:r>
          </w:p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43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F158F2" w:rsidRPr="005C4B43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8F2" w:rsidRPr="005C4B43" w:rsidRDefault="00F158F2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>Приложение: копии протоколов заседаний на _____ листах.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1B8">
        <w:rPr>
          <w:rFonts w:ascii="Times New Roman" w:hAnsi="Times New Roman" w:cs="Times New Roman"/>
        </w:rPr>
        <w:t>Муниципальный служащий ___________   ________________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 xml:space="preserve">                                                    (подпись)                (ФИО)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>_____________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 xml:space="preserve">       (дата)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sub_11111"/>
      <w:r w:rsidRPr="009E71B8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9E71B8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9E71B8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F158F2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Default="00F158F2" w:rsidP="009E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8F2" w:rsidRPr="009E71B8" w:rsidRDefault="00F158F2" w:rsidP="009E71B8">
      <w:pPr>
        <w:spacing w:after="0" w:line="240" w:lineRule="auto"/>
        <w:rPr>
          <w:rFonts w:ascii="Times New Roman" w:hAnsi="Times New Roman" w:cs="Times New Roman"/>
        </w:rPr>
      </w:pPr>
    </w:p>
    <w:sectPr w:rsidR="00F158F2" w:rsidRPr="009E71B8" w:rsidSect="00AF3A75">
      <w:pgSz w:w="11906" w:h="16838"/>
      <w:pgMar w:top="899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1B8"/>
    <w:rsid w:val="000006F1"/>
    <w:rsid w:val="00036BBE"/>
    <w:rsid w:val="000530EE"/>
    <w:rsid w:val="00056920"/>
    <w:rsid w:val="00063970"/>
    <w:rsid w:val="00105865"/>
    <w:rsid w:val="00110AEA"/>
    <w:rsid w:val="001118D1"/>
    <w:rsid w:val="001D7A10"/>
    <w:rsid w:val="001F1803"/>
    <w:rsid w:val="00205BFC"/>
    <w:rsid w:val="00242159"/>
    <w:rsid w:val="002532A1"/>
    <w:rsid w:val="00270001"/>
    <w:rsid w:val="002A3E22"/>
    <w:rsid w:val="002C7E97"/>
    <w:rsid w:val="00384E42"/>
    <w:rsid w:val="003E33DD"/>
    <w:rsid w:val="0042094D"/>
    <w:rsid w:val="00426D94"/>
    <w:rsid w:val="004E4D33"/>
    <w:rsid w:val="004F5CEE"/>
    <w:rsid w:val="00530AD4"/>
    <w:rsid w:val="005C4B43"/>
    <w:rsid w:val="00634301"/>
    <w:rsid w:val="00657642"/>
    <w:rsid w:val="006F1E4F"/>
    <w:rsid w:val="00716E5F"/>
    <w:rsid w:val="00782F33"/>
    <w:rsid w:val="007F33EC"/>
    <w:rsid w:val="008164A6"/>
    <w:rsid w:val="008616B8"/>
    <w:rsid w:val="00864800"/>
    <w:rsid w:val="00880E07"/>
    <w:rsid w:val="008A2A3B"/>
    <w:rsid w:val="008F5CE0"/>
    <w:rsid w:val="008F7C7A"/>
    <w:rsid w:val="00913E1F"/>
    <w:rsid w:val="0096453E"/>
    <w:rsid w:val="0098689B"/>
    <w:rsid w:val="009D3227"/>
    <w:rsid w:val="009E71B8"/>
    <w:rsid w:val="00A36728"/>
    <w:rsid w:val="00A93350"/>
    <w:rsid w:val="00AB4D7F"/>
    <w:rsid w:val="00AF3A75"/>
    <w:rsid w:val="00BF7684"/>
    <w:rsid w:val="00C31030"/>
    <w:rsid w:val="00C507C9"/>
    <w:rsid w:val="00C74BA0"/>
    <w:rsid w:val="00C75BD9"/>
    <w:rsid w:val="00CA0E5E"/>
    <w:rsid w:val="00D11B2E"/>
    <w:rsid w:val="00D2741A"/>
    <w:rsid w:val="00D74543"/>
    <w:rsid w:val="00D86CA8"/>
    <w:rsid w:val="00E71058"/>
    <w:rsid w:val="00EE2AE0"/>
    <w:rsid w:val="00F158F2"/>
    <w:rsid w:val="00F8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159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71B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71B8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uiPriority w:val="99"/>
    <w:rsid w:val="009E71B8"/>
    <w:rPr>
      <w:rFonts w:ascii="Times New Roman" w:hAnsi="Times New Roman" w:cs="Times New Roman"/>
      <w:color w:val="106BBE"/>
    </w:rPr>
  </w:style>
  <w:style w:type="character" w:styleId="Hyperlink">
    <w:name w:val="Hyperlink"/>
    <w:basedOn w:val="DefaultParagraphFont"/>
    <w:uiPriority w:val="99"/>
    <w:semiHidden/>
    <w:rsid w:val="009E71B8"/>
    <w:rPr>
      <w:color w:val="0000FF"/>
      <w:u w:val="single"/>
    </w:rPr>
  </w:style>
  <w:style w:type="paragraph" w:customStyle="1" w:styleId="a0">
    <w:name w:val="Прижатый влево"/>
    <w:basedOn w:val="Normal"/>
    <w:next w:val="Normal"/>
    <w:uiPriority w:val="99"/>
    <w:rsid w:val="008F7C7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8F7C7A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b/>
      <w:bCs/>
      <w:sz w:val="28"/>
      <w:szCs w:val="28"/>
    </w:rPr>
  </w:style>
  <w:style w:type="table" w:styleId="TableGrid">
    <w:name w:val="Table Grid"/>
    <w:basedOn w:val="TableNormal"/>
    <w:uiPriority w:val="99"/>
    <w:rsid w:val="000530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0530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0530EE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64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4301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4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ORGOTDEL\Downloads\&#1084;&#1086;&#1076;&#1077;&#1083;&#1100;&#1085;&#1086;&#1077;%20&#1087;&#1086;&#1083;&#1086;&#1078;&#1077;&#1085;&#1080;&#1077;%20&#1086;%20&#1088;&#1091;&#1082;&#1086;&#1074;&#1086;&#1076;&#1089;&#1090;&#1074;&#1077;%20&#1085;&#1082;&#1086;(1).doc" TargetMode="External"/><Relationship Id="rId4" Type="http://schemas.openxmlformats.org/officeDocument/2006/relationships/hyperlink" Target="garantf1://12036354.1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1367</Words>
  <Characters>7794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ORGOTDEL</dc:creator>
  <cp:keywords/>
  <dc:description/>
  <cp:lastModifiedBy>1</cp:lastModifiedBy>
  <cp:revision>2</cp:revision>
  <cp:lastPrinted>2017-08-25T07:30:00Z</cp:lastPrinted>
  <dcterms:created xsi:type="dcterms:W3CDTF">2017-08-29T10:18:00Z</dcterms:created>
  <dcterms:modified xsi:type="dcterms:W3CDTF">2017-08-29T10:18:00Z</dcterms:modified>
</cp:coreProperties>
</file>